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2C7C" w14:textId="77777777" w:rsidR="00442FEE" w:rsidRDefault="00653F5E">
      <w:pPr>
        <w:spacing w:before="240" w:after="240" w:line="240" w:lineRule="auto"/>
        <w:jc w:val="right"/>
      </w:pPr>
      <w:r>
        <w:rPr>
          <w:b/>
          <w:bCs/>
        </w:rPr>
        <w:t xml:space="preserve">                                                                                                      </w:t>
      </w:r>
      <w:r>
        <w:t xml:space="preserve">    </w:t>
      </w:r>
      <w:r>
        <w:rPr>
          <w:b/>
          <w:bCs/>
        </w:rPr>
        <w:t>Priedas Nr. 11</w:t>
      </w:r>
    </w:p>
    <w:p w14:paraId="293267F7" w14:textId="77777777" w:rsidR="00442FEE" w:rsidRDefault="00653F5E">
      <w:pPr>
        <w:spacing w:after="0" w:line="251" w:lineRule="auto"/>
        <w:ind w:left="4040" w:firstLine="1300"/>
      </w:pPr>
      <w:r>
        <w:t>PATVIRTINTA</w:t>
      </w:r>
    </w:p>
    <w:p w14:paraId="0DCB3D2F" w14:textId="77777777" w:rsidR="00442FEE" w:rsidRDefault="00653F5E">
      <w:pPr>
        <w:spacing w:after="0" w:line="251" w:lineRule="auto"/>
        <w:ind w:left="4040" w:firstLine="1300"/>
      </w:pPr>
      <w:r>
        <w:t xml:space="preserve">Panevėžio Mykolo Karkos  </w:t>
      </w:r>
    </w:p>
    <w:p w14:paraId="48F6EE5E" w14:textId="77777777" w:rsidR="00442FEE" w:rsidRDefault="00653F5E">
      <w:pPr>
        <w:spacing w:after="0" w:line="251" w:lineRule="auto"/>
        <w:ind w:left="4040" w:firstLine="1300"/>
      </w:pPr>
      <w:r>
        <w:t xml:space="preserve">Pagrindinės mokyklos direktoriaus </w:t>
      </w:r>
    </w:p>
    <w:p w14:paraId="44237220" w14:textId="77777777" w:rsidR="00442FEE" w:rsidRDefault="00653F5E">
      <w:pPr>
        <w:spacing w:after="0" w:line="251" w:lineRule="auto"/>
        <w:ind w:left="5060" w:firstLine="280"/>
      </w:pPr>
      <w:r>
        <w:t xml:space="preserve">2026 m. rugpjūčio 24 d. </w:t>
      </w:r>
    </w:p>
    <w:p w14:paraId="1EDE17A2" w14:textId="77777777" w:rsidR="00442FEE" w:rsidRDefault="00653F5E">
      <w:pPr>
        <w:spacing w:after="0" w:line="251" w:lineRule="auto"/>
        <w:ind w:left="5060" w:firstLine="280"/>
      </w:pPr>
      <w:r>
        <w:t xml:space="preserve">įsakymu Nr. </w:t>
      </w:r>
      <w:r>
        <w:t>VĮ-300</w:t>
      </w:r>
    </w:p>
    <w:p w14:paraId="493D6BCE" w14:textId="77777777" w:rsidR="00442FEE" w:rsidRDefault="00653F5E">
      <w:pPr>
        <w:spacing w:after="0"/>
        <w:jc w:val="right"/>
      </w:pPr>
      <w:r>
        <w:t xml:space="preserve"> </w:t>
      </w:r>
    </w:p>
    <w:p w14:paraId="545DA264" w14:textId="77777777" w:rsidR="00442FEE" w:rsidRDefault="00653F5E">
      <w:pPr>
        <w:spacing w:after="0"/>
        <w:jc w:val="center"/>
        <w:rPr>
          <w:b/>
          <w:bCs/>
        </w:rPr>
      </w:pPr>
      <w:r>
        <w:rPr>
          <w:b/>
          <w:bCs/>
        </w:rPr>
        <w:t>PANEVĖŽIO MYKOLO KARKOS PAGRINDINĖS MOKYKLOS MOKINIŲ PASIEKIMŲ IR PAŽANGOS VERTINIMO TVARKOS APRAŠAS</w:t>
      </w:r>
    </w:p>
    <w:p w14:paraId="272BA707" w14:textId="77777777" w:rsidR="00442FEE" w:rsidRDefault="00653F5E">
      <w:pPr>
        <w:spacing w:after="0"/>
        <w:jc w:val="center"/>
        <w:rPr>
          <w:b/>
          <w:bCs/>
        </w:rPr>
      </w:pPr>
      <w:r>
        <w:rPr>
          <w:b/>
          <w:bCs/>
        </w:rPr>
        <w:t xml:space="preserve"> </w:t>
      </w:r>
    </w:p>
    <w:p w14:paraId="50B38312" w14:textId="77777777" w:rsidR="00442FEE" w:rsidRDefault="00653F5E">
      <w:pPr>
        <w:spacing w:after="0"/>
        <w:ind w:left="1080"/>
        <w:jc w:val="center"/>
        <w:rPr>
          <w:b/>
          <w:bCs/>
        </w:rPr>
      </w:pPr>
      <w:r>
        <w:rPr>
          <w:b/>
          <w:bCs/>
        </w:rPr>
        <w:t>I SKYRIUS</w:t>
      </w:r>
    </w:p>
    <w:p w14:paraId="11B826FA" w14:textId="77777777" w:rsidR="00442FEE" w:rsidRDefault="00653F5E">
      <w:pPr>
        <w:spacing w:after="0"/>
        <w:ind w:left="1080"/>
        <w:jc w:val="center"/>
      </w:pPr>
      <w:r>
        <w:rPr>
          <w:b/>
          <w:bCs/>
        </w:rPr>
        <w:t>BENDROSIOS NUOSTATOS</w:t>
      </w:r>
      <w:r>
        <w:t xml:space="preserve"> </w:t>
      </w:r>
    </w:p>
    <w:p w14:paraId="60BC0BB3" w14:textId="77777777" w:rsidR="00442FEE" w:rsidRDefault="00442FEE">
      <w:pPr>
        <w:spacing w:after="0"/>
        <w:ind w:left="1080"/>
        <w:jc w:val="center"/>
      </w:pPr>
    </w:p>
    <w:p w14:paraId="2919CBCA" w14:textId="77777777" w:rsidR="00442FEE" w:rsidRDefault="00653F5E">
      <w:pPr>
        <w:spacing w:after="0"/>
        <w:ind w:firstLine="860"/>
        <w:jc w:val="both"/>
      </w:pPr>
      <w:r>
        <w:t xml:space="preserve">1. Panevėžio Mykolo Karkos pagrindinės mokyklos (toliau – Mokykla) mokinių  pasiekimų ir pažangos </w:t>
      </w:r>
      <w:r>
        <w:t>vertinimo tvarkos aprašas (toliau – Aprašas) parengtas, vadovaujantis Pradinio, pagrindinio ir vidurinio ugdymo programų aprašu, patvirtintu Lietuvos Respublikos švietimo ir mokslo ministro 2023 m. balandžio 20 d. įsakymu Nr. V-50, „Nuosekliojo mokymosi pa</w:t>
      </w:r>
      <w:r>
        <w:t>gal bendrojo ugdymo programas tvarkos aprašu“, patvirtintu Lietuvos Respublikos švietimo ir mokslo ministro 2005 m. balandžio 5 d. įsakymu Nr. ISAK-556 (galiojanti suvestinė redakcija nuo 2024–10–11), „Mokinių, kurie mokosi pagal bendrojo ugdymo programas,</w:t>
      </w:r>
      <w:r>
        <w:t xml:space="preserve"> mokymosi pasiekimų vertinimo rezultatų panaudojimo tvarkos aprašu“, patvirtintu Lietuvos Respublikos švietimo ir mokslo ministro 2023 m. rugpjūčio 31 d. įsakymu Nr. V-1125, Lietuvos Respublikos švietimo, mokslo ir sporto ministro 2025 m. sausio 13 d. įsak</w:t>
      </w:r>
      <w:r>
        <w:t>ymu Nr. V-21 „Dėl švietimo, mokslo ir sporto ministro 2022 m. rugpjūčio 24 d. įsakymo Nr. 1269 „Dėl priešmokyklinio, pradinio, pagrindinio ir vidurinio ugdymo bendrųjų programų patvirtinimo“ pakeitimo“ ir kitais teisės aktais, reglamentuojančiais mokinių p</w:t>
      </w:r>
      <w:r>
        <w:t>asiekimų ir pažangos vertinimą.</w:t>
      </w:r>
    </w:p>
    <w:p w14:paraId="5DABBE3A" w14:textId="77777777" w:rsidR="00442FEE" w:rsidRDefault="00653F5E">
      <w:pPr>
        <w:spacing w:after="0"/>
        <w:ind w:firstLine="860"/>
        <w:jc w:val="both"/>
      </w:pPr>
      <w:r>
        <w:t>2. Apraše aptariami mokinių pažangos ir pasiekimų vertinimo tikslai ir būdai ugdymo procese ir baigus programą, vertinimo planavimas,  vertinimo lygmenys ir principai, mokinių įgytų kompetencijų vertinimas, įvertinimų fiksav</w:t>
      </w:r>
      <w:r>
        <w:t>imas, vertinimo informacijos analizė, tėvų (globėjų, rūpintojų) informavimas.</w:t>
      </w:r>
    </w:p>
    <w:p w14:paraId="20AD999A" w14:textId="77777777" w:rsidR="00442FEE" w:rsidRDefault="00653F5E">
      <w:pPr>
        <w:spacing w:after="0"/>
        <w:ind w:firstLine="860"/>
        <w:jc w:val="both"/>
      </w:pPr>
      <w:r>
        <w:t xml:space="preserve">3. Mokinio įgytų kompetencijų vertinimas yra integrali ugdymo proceso dalis. Vertinimas suprantamas kaip mokytojo ir mokinio tarpusavio sąveika, kurios metu kaupiama informacija </w:t>
      </w:r>
      <w:r>
        <w:t>apie mokinio mokymąsi, pažangą ir įvairias būdais teikiamas grįžtamasis ryšys mokiniui apie jo pasiekimus, pateikiamos rekomendacijas dėl tolesnio mokymosi.</w:t>
      </w:r>
    </w:p>
    <w:p w14:paraId="3EEA7D51" w14:textId="77777777" w:rsidR="00442FEE" w:rsidRDefault="00653F5E">
      <w:pPr>
        <w:spacing w:after="0"/>
        <w:ind w:firstLine="860"/>
        <w:jc w:val="both"/>
      </w:pPr>
      <w:r>
        <w:t>4. Pasiekimų vertinimo procesas grindžiamas vertybiniais orientyrais, leidžiančiais atskleisti moki</w:t>
      </w:r>
      <w:r>
        <w:t>nių visapusiškus gebėjimus tinkamiausiu būdu ir sudaryti galimybes juos plėtoti.</w:t>
      </w:r>
    </w:p>
    <w:p w14:paraId="44D65422" w14:textId="77777777" w:rsidR="00442FEE" w:rsidRDefault="00653F5E">
      <w:pPr>
        <w:spacing w:after="0"/>
        <w:ind w:firstLine="860"/>
        <w:jc w:val="both"/>
      </w:pPr>
      <w:r>
        <w:t>5. Apraše vartojamos šios sąvokos:</w:t>
      </w:r>
    </w:p>
    <w:p w14:paraId="6D666FAB" w14:textId="77777777" w:rsidR="00442FEE" w:rsidRDefault="00653F5E">
      <w:pPr>
        <w:spacing w:after="0" w:line="240" w:lineRule="auto"/>
        <w:ind w:firstLine="860"/>
        <w:jc w:val="both"/>
      </w:pPr>
      <w:r>
        <w:t>Mokinių pasiekimų ir pažangos vertinimas – kriterijais grįstas ugdymosi ir mokymosi stebėjimas ir grįžtamasis ryšys, informacijos apie mokym</w:t>
      </w:r>
      <w:r>
        <w:t>osi procesus ir rezultatus rinkimas ir kaupimas, interpretavimas ir naudojimas mokymo ir mokymosi kokybei užtikrinti.</w:t>
      </w:r>
    </w:p>
    <w:p w14:paraId="0DD6F2BA" w14:textId="77777777" w:rsidR="00442FEE" w:rsidRDefault="00653F5E">
      <w:pPr>
        <w:spacing w:after="0"/>
        <w:ind w:firstLine="860"/>
        <w:jc w:val="both"/>
      </w:pPr>
      <w:r>
        <w:lastRenderedPageBreak/>
        <w:t>Įsivertinimas (refleksija) –paties mokinio ugdymo proceso, pasiekimų ir pažangos stebėjimas, vertinimas ir nusimatymas tolesnių mokymosi ž</w:t>
      </w:r>
      <w:r>
        <w:t>ingsnių.</w:t>
      </w:r>
    </w:p>
    <w:p w14:paraId="0A2A89F0" w14:textId="77777777" w:rsidR="00442FEE" w:rsidRDefault="00653F5E">
      <w:pPr>
        <w:spacing w:after="0"/>
        <w:ind w:firstLine="860"/>
        <w:jc w:val="both"/>
      </w:pPr>
      <w:r>
        <w:t>Kompetencija – tam tikros srities žinių, gebėjimų ir nuostatų visuma, įrodytas gebėjimas atlikti užduotis, veiksmus pagal sutartus reikalavimus.</w:t>
      </w:r>
    </w:p>
    <w:p w14:paraId="1CFA70CA" w14:textId="77777777" w:rsidR="00442FEE" w:rsidRDefault="00653F5E">
      <w:pPr>
        <w:spacing w:after="0"/>
        <w:ind w:firstLine="860"/>
        <w:jc w:val="both"/>
      </w:pPr>
      <w:r>
        <w:t>Vertinimo kriterijai – pagal pradinio, pagrindinio ugdymo bendrosiose programose (2022) pateiktus apib</w:t>
      </w:r>
      <w:r>
        <w:t>endrintus kokybinius mokinių žinių, supratimo ir gebėjimų vertinimo aprašus numatyti mokinių pasiekimų vertinimo lygiai (aukštesnysis, pagrindinis, patenkinamas, slenkstinis).</w:t>
      </w:r>
    </w:p>
    <w:p w14:paraId="4EC5BC7D" w14:textId="77777777" w:rsidR="00442FEE" w:rsidRDefault="00653F5E">
      <w:pPr>
        <w:spacing w:after="0"/>
        <w:ind w:firstLine="860"/>
        <w:jc w:val="both"/>
      </w:pPr>
      <w:r>
        <w:t>Kontrolinis darbas – ne mažiau kaip 30 minučių trukmės savarankiškas, projektini</w:t>
      </w:r>
      <w:r>
        <w:t>s, kūrybinis, laboratorinis ar kitoks raštu (ar elektroniniu būdu) atliekamas ir įvertinamas darbas, skirtas mokinio pasiekimams ir pažangai patikrinti baigus dalyko programos dalį.</w:t>
      </w:r>
    </w:p>
    <w:p w14:paraId="12DCEFB7" w14:textId="77777777" w:rsidR="00442FEE" w:rsidRDefault="00653F5E">
      <w:pPr>
        <w:spacing w:after="0"/>
        <w:ind w:firstLine="860"/>
        <w:jc w:val="both"/>
      </w:pPr>
      <w:r>
        <w:t>Apklausa raštu – greita 15–20 minučių apklausa ne daugiau kaip iš dviejų p</w:t>
      </w:r>
      <w:r>
        <w:t>amokų medžiagos. Užduotys konkrečios, trumpos, aiškios.</w:t>
      </w:r>
    </w:p>
    <w:p w14:paraId="40E4ECF6" w14:textId="77777777" w:rsidR="00442FEE" w:rsidRDefault="00653F5E">
      <w:pPr>
        <w:spacing w:after="0"/>
        <w:ind w:firstLine="860"/>
        <w:jc w:val="both"/>
      </w:pPr>
      <w:r>
        <w:t xml:space="preserve">Apklausa žodžiu – tai </w:t>
      </w:r>
      <w:proofErr w:type="spellStart"/>
      <w:r>
        <w:t>monologinis</w:t>
      </w:r>
      <w:proofErr w:type="spellEnd"/>
      <w:r>
        <w:t xml:space="preserve"> ar dialoginis kalbėjimas, skirtas patikrinti žinias ir gebėjimą taisyklingai, argumentuotai reikšti mintis gimtąja ar užsienio kalba.</w:t>
      </w:r>
    </w:p>
    <w:p w14:paraId="29637D06" w14:textId="77777777" w:rsidR="00442FEE" w:rsidRDefault="00653F5E">
      <w:pPr>
        <w:spacing w:after="0"/>
        <w:ind w:firstLine="860"/>
        <w:jc w:val="both"/>
      </w:pPr>
      <w:r>
        <w:t>Savarankiškas darbas gali trukti</w:t>
      </w:r>
      <w:r>
        <w:t xml:space="preserve"> 10–20 minučių. Jo tikslas sužinoti, kaip mokinys suprato temos dalį, kaip geba pritaikyti įgytas žinias individualiai atlikdamas praktines užduotis.</w:t>
      </w:r>
    </w:p>
    <w:p w14:paraId="68C018FB" w14:textId="77777777" w:rsidR="00442FEE" w:rsidRDefault="00653F5E">
      <w:pPr>
        <w:spacing w:after="0" w:line="240" w:lineRule="auto"/>
        <w:ind w:firstLine="860"/>
        <w:jc w:val="both"/>
      </w:pPr>
      <w:proofErr w:type="spellStart"/>
      <w:r>
        <w:t>Savivaldus</w:t>
      </w:r>
      <w:proofErr w:type="spellEnd"/>
      <w:r>
        <w:t xml:space="preserve"> mokymasis – mokymasis, per kurį asmuo savo iniciatyva išsiaiškina mokymosi poreikius, keliasi t</w:t>
      </w:r>
      <w:r>
        <w:t>ikslus, planuoja mokymąsi, susikuria ar pasirenka mokymosi aplinką bei priemones, sau tinkamas mokymosi strategijas, įsivertina pasiekimus ir pažangą.</w:t>
      </w:r>
    </w:p>
    <w:p w14:paraId="2C8B522A" w14:textId="77777777" w:rsidR="00442FEE" w:rsidRDefault="00653F5E">
      <w:pPr>
        <w:spacing w:after="0" w:line="240" w:lineRule="auto"/>
        <w:ind w:firstLine="860"/>
        <w:jc w:val="both"/>
      </w:pPr>
      <w:r>
        <w:t>Patenkinamas įvertinimas – 5–10 balų įvertinimas, 4 – slenkstinis lygis, įrašai „įskaityta“, „atleista“.</w:t>
      </w:r>
    </w:p>
    <w:p w14:paraId="77DBEE32" w14:textId="77777777" w:rsidR="00442FEE" w:rsidRDefault="00653F5E">
      <w:pPr>
        <w:spacing w:after="0" w:line="240" w:lineRule="auto"/>
        <w:ind w:firstLine="860"/>
        <w:jc w:val="both"/>
      </w:pPr>
      <w:r>
        <w:t>Nepatenkinamas įvertinimas – 2–3 balų įvertinimas, įrašas, „neįskaityta“.</w:t>
      </w:r>
    </w:p>
    <w:p w14:paraId="4B4DE54E" w14:textId="77777777" w:rsidR="00442FEE" w:rsidRDefault="00653F5E">
      <w:pPr>
        <w:spacing w:after="0" w:line="240" w:lineRule="auto"/>
        <w:ind w:firstLine="860"/>
        <w:jc w:val="both"/>
      </w:pPr>
      <w:r>
        <w:t>Įskaityta – mokėjimo įvertinimas įrašu, rašomas, jeigu mokinys pasiekė dalyko programoje numatytą žinių supratimo, gebėjimų patenkinamą lygį.</w:t>
      </w:r>
    </w:p>
    <w:p w14:paraId="0662C5F8" w14:textId="77777777" w:rsidR="00442FEE" w:rsidRDefault="00653F5E">
      <w:pPr>
        <w:spacing w:after="0" w:line="240" w:lineRule="auto"/>
        <w:ind w:firstLine="860"/>
        <w:jc w:val="both"/>
      </w:pPr>
      <w:r>
        <w:t>Neįskaityta – įvertinimas  rašomas, jeig</w:t>
      </w:r>
      <w:r>
        <w:t>u mokinys neatsiskaitė, nepademonstravo pasiekimų.</w:t>
      </w:r>
    </w:p>
    <w:p w14:paraId="16516C66" w14:textId="77777777" w:rsidR="00442FEE" w:rsidRDefault="00653F5E">
      <w:pPr>
        <w:spacing w:after="0" w:line="240" w:lineRule="auto"/>
        <w:ind w:firstLine="860"/>
        <w:jc w:val="both"/>
      </w:pPr>
      <w:r>
        <w:t>Atleista – įrašas rašomas, jeigu mokinys yra atleistas pagal gydytojo rekomendaciją – pažymą ir mokyklos direktoriaus įsakymą.</w:t>
      </w:r>
    </w:p>
    <w:p w14:paraId="4CB84C76" w14:textId="77777777" w:rsidR="00442FEE" w:rsidRDefault="00653F5E">
      <w:pPr>
        <w:spacing w:after="0"/>
        <w:ind w:firstLine="860"/>
        <w:jc w:val="both"/>
      </w:pPr>
      <w:r>
        <w:t>6. Vertinimo būdai (klasifikuojama pagal vertinimo bei įvertinimo pobūdį):</w:t>
      </w:r>
    </w:p>
    <w:p w14:paraId="555A28AD" w14:textId="77777777" w:rsidR="00442FEE" w:rsidRDefault="00653F5E">
      <w:pPr>
        <w:spacing w:after="0"/>
        <w:ind w:firstLine="860"/>
        <w:jc w:val="both"/>
      </w:pPr>
      <w:r>
        <w:t>6.1</w:t>
      </w:r>
      <w:r>
        <w:t>. formalusis vertinimas – vertinimas, kai skiriamos tam tikro formato užduotys, numatomas joms atlikti reikalingas laikas, užduotys įvertinamos formaliais kriterijais, įvertinimas fiksuojamas;</w:t>
      </w:r>
    </w:p>
    <w:p w14:paraId="7ED75E91" w14:textId="77777777" w:rsidR="00442FEE" w:rsidRDefault="00653F5E">
      <w:pPr>
        <w:spacing w:after="0"/>
        <w:ind w:firstLine="860"/>
        <w:jc w:val="both"/>
      </w:pPr>
      <w:r>
        <w:t>6.2.</w:t>
      </w:r>
    </w:p>
    <w:p w14:paraId="2753EC32" w14:textId="77777777" w:rsidR="00442FEE" w:rsidRDefault="00653F5E">
      <w:pPr>
        <w:spacing w:after="0"/>
        <w:ind w:firstLine="860"/>
        <w:jc w:val="both"/>
      </w:pPr>
      <w:r>
        <w:t xml:space="preserve">6.3. kaupiamasis vertinimas (sudėtinis pažymys) – tai </w:t>
      </w:r>
      <w:r>
        <w:t>informacijos apie mokinio mokymosi pažangą ir pasiekimus kaupimas, sudėtinis įvairių mokinio veiklų, pasiekimų, pastangų suminis balas, kurio kriterijus pritaiko mokyklos mokytojai, vertinant mokinių pasiekimus pažymiu.</w:t>
      </w:r>
    </w:p>
    <w:p w14:paraId="5998F608" w14:textId="77777777" w:rsidR="00442FEE" w:rsidRDefault="00653F5E">
      <w:pPr>
        <w:spacing w:after="0"/>
        <w:ind w:firstLine="860"/>
        <w:jc w:val="both"/>
      </w:pPr>
      <w:r>
        <w:t>6.4. Išorinis apibendrinamasis verti</w:t>
      </w:r>
      <w:r>
        <w:t>nimas apima nacionalinius mokinių pasiekimų patikrinimus (toliau – NMPP), pagrindinio ugdymo pasiekimų patikrinimą (toliau – PUPP). NMPP, PUPP organizuojami švietimo, mokslo ir sporto ministro nustatyta tvarka.</w:t>
      </w:r>
    </w:p>
    <w:p w14:paraId="5C236FC4" w14:textId="77777777" w:rsidR="00442FEE" w:rsidRDefault="00653F5E">
      <w:pPr>
        <w:spacing w:after="0"/>
        <w:jc w:val="both"/>
      </w:pPr>
      <w:r>
        <w:t xml:space="preserve"> </w:t>
      </w:r>
    </w:p>
    <w:p w14:paraId="56838A65" w14:textId="77777777" w:rsidR="00442FEE" w:rsidRDefault="00653F5E">
      <w:pPr>
        <w:spacing w:after="0"/>
        <w:jc w:val="center"/>
        <w:rPr>
          <w:b/>
          <w:bCs/>
        </w:rPr>
      </w:pPr>
      <w:r>
        <w:rPr>
          <w:b/>
          <w:bCs/>
        </w:rPr>
        <w:lastRenderedPageBreak/>
        <w:t>II SKYRIUS</w:t>
      </w:r>
    </w:p>
    <w:p w14:paraId="0F611684" w14:textId="77777777" w:rsidR="00442FEE" w:rsidRDefault="00653F5E">
      <w:pPr>
        <w:spacing w:after="0"/>
        <w:jc w:val="center"/>
      </w:pPr>
      <w:r>
        <w:rPr>
          <w:b/>
          <w:bCs/>
        </w:rPr>
        <w:t>VERTINIMO TIKSLAI, UŽDAVINIAI IR</w:t>
      </w:r>
      <w:r>
        <w:rPr>
          <w:b/>
          <w:bCs/>
        </w:rPr>
        <w:t xml:space="preserve"> BŪDAI</w:t>
      </w:r>
    </w:p>
    <w:p w14:paraId="1AA986EB" w14:textId="77777777" w:rsidR="00442FEE" w:rsidRDefault="00653F5E">
      <w:pPr>
        <w:spacing w:after="0"/>
        <w:ind w:firstLine="720"/>
        <w:jc w:val="both"/>
      </w:pPr>
      <w:r>
        <w:t>7. Išskiriami trys pagrindiniai mokinių mokymosi pasiekimų vertinimo tikslai:</w:t>
      </w:r>
    </w:p>
    <w:p w14:paraId="74A9AB5A" w14:textId="77777777" w:rsidR="00442FEE" w:rsidRDefault="00653F5E">
      <w:pPr>
        <w:spacing w:after="0"/>
        <w:ind w:firstLine="720"/>
        <w:jc w:val="both"/>
      </w:pPr>
      <w:r>
        <w:t xml:space="preserve">7.1. padėti mokytis. Vertinimas ugdymo procese skirtas kaupti informacijai apie mokinių pasiekimus. Sukaupta informacija padeda suprasti, kaip formuojasi </w:t>
      </w:r>
      <w:r>
        <w:t xml:space="preserve">prasminiai ryšiai tarp mokinio turimos ir naujai įgytos patirties, apmąstyti mokymosi eigą, sėkmių ir nesėkmių priežastis. Šios informacijos pagrindu mokytojo teikiamas grįžtamasis ryšys padeda mokiniui kryptingai mokytis bei įveikti nesėkmes. Šis tikslas </w:t>
      </w:r>
      <w:r>
        <w:t>įgyvendinamas kasdienio ugdymo praktikoje, taikant įvairias vertinimo bei įsivertinimo strategijas bei metodus;</w:t>
      </w:r>
    </w:p>
    <w:p w14:paraId="2C1F8E90" w14:textId="77777777" w:rsidR="00442FEE" w:rsidRDefault="00653F5E">
      <w:pPr>
        <w:spacing w:after="0"/>
        <w:ind w:firstLine="720"/>
        <w:jc w:val="both"/>
      </w:pPr>
      <w:r>
        <w:t>7.2. pripažinti ir sertifikuoti rezultatus. Šiuo tikslu siekiama nustatyti mokinių mokymosi pasiekimų lygį pasibaigus tam tikram mokymosi laikot</w:t>
      </w:r>
      <w:r>
        <w:t>arpiui (trumpesnės trukmės mokymosi etapui, pusmečiui, baigus programos dalį arba visą programą). Šiam tikslui pasiekti kaupiama informacija apie mokinio pasiekimus konkrečiu laikotarpiu;</w:t>
      </w:r>
    </w:p>
    <w:p w14:paraId="51ACEF52" w14:textId="77777777" w:rsidR="00442FEE" w:rsidRDefault="00653F5E">
      <w:pPr>
        <w:spacing w:after="0"/>
        <w:ind w:firstLine="720"/>
        <w:jc w:val="both"/>
      </w:pPr>
      <w:r>
        <w:t>7.3. valdyti ugdymo proceso kokybę. Šis tikslas orientuotas į mokykl</w:t>
      </w:r>
      <w:r>
        <w:t>os veiklos tobulinimą ir yra būtinas mokyklos lygmens sprendimams priimti.</w:t>
      </w:r>
    </w:p>
    <w:p w14:paraId="726601CA" w14:textId="77777777" w:rsidR="00442FEE" w:rsidRDefault="00653F5E">
      <w:pPr>
        <w:spacing w:after="0"/>
        <w:ind w:firstLine="860"/>
        <w:jc w:val="both"/>
      </w:pPr>
      <w:r>
        <w:t>8. Vertinimo uždaviniai:</w:t>
      </w:r>
    </w:p>
    <w:p w14:paraId="4E5F9CE4" w14:textId="77777777" w:rsidR="00442FEE" w:rsidRDefault="00653F5E">
      <w:pPr>
        <w:spacing w:after="0" w:line="240" w:lineRule="auto"/>
        <w:ind w:firstLine="860"/>
        <w:jc w:val="both"/>
      </w:pPr>
      <w:r>
        <w:t>8.1. Nustatyti mokinių pasiekimų lygį bei pažangą, išsiaiškinti kiekvieno mokinio stiprybes, ugdymosi poreikius ir kartu su mokiniu bei jo tėvais (globėjais</w:t>
      </w:r>
      <w:r>
        <w:t>, rūpintojais) priimti sprendimus dėl tolesnio mokymosi žingsnių, mokiniui būtinos pagalbos.</w:t>
      </w:r>
    </w:p>
    <w:p w14:paraId="4512B011" w14:textId="77777777" w:rsidR="00442FEE" w:rsidRDefault="00653F5E">
      <w:pPr>
        <w:spacing w:after="0"/>
        <w:ind w:firstLine="860"/>
        <w:jc w:val="both"/>
      </w:pPr>
      <w:r>
        <w:t>8.2. padėti mokytojui įžvelgti mokinio mokymosi galimybes, nustatyti problemas ir spragas, diferencijuoti ir individualizuoti darbą, parinkti ugdymo turinį ir meto</w:t>
      </w:r>
      <w:r>
        <w:t>dus;</w:t>
      </w:r>
    </w:p>
    <w:p w14:paraId="78F962D3" w14:textId="77777777" w:rsidR="00442FEE" w:rsidRDefault="00653F5E">
      <w:pPr>
        <w:spacing w:after="0"/>
        <w:ind w:firstLine="860"/>
        <w:jc w:val="both"/>
      </w:pPr>
      <w:r>
        <w:t>8.3. suteikti tėvams (globėjams, rūpintojams) informaciją apie vaiko mokymąsi, stiprinti ryšius tarp vaiko, tėvų (globėjų, rūpintojų) ir mokyklos.</w:t>
      </w:r>
    </w:p>
    <w:p w14:paraId="12513303" w14:textId="77777777" w:rsidR="00442FEE" w:rsidRDefault="00653F5E">
      <w:pPr>
        <w:spacing w:after="0"/>
        <w:ind w:firstLine="720"/>
        <w:jc w:val="both"/>
      </w:pPr>
      <w:r>
        <w:t>9. Vertinimo būdai:</w:t>
      </w:r>
    </w:p>
    <w:p w14:paraId="501EC564" w14:textId="77777777" w:rsidR="00442FEE" w:rsidRDefault="00653F5E">
      <w:pPr>
        <w:spacing w:after="0"/>
        <w:ind w:firstLine="720"/>
        <w:jc w:val="both"/>
      </w:pPr>
      <w:r>
        <w:t>9.1. formuojamasis vertinimas užtikrina svarbiausio mokinių pasiekimų vertinimo tiks</w:t>
      </w:r>
      <w:r>
        <w:t>lo – padėti mokytis – įgyvendinimą. Pažymiai vertinant formuojamuoju būdu nerašomi. Formuojamasis vertinimas apima:</w:t>
      </w:r>
    </w:p>
    <w:p w14:paraId="47877C39" w14:textId="77777777" w:rsidR="00442FEE" w:rsidRDefault="00653F5E">
      <w:pPr>
        <w:spacing w:after="0"/>
        <w:ind w:firstLine="720"/>
        <w:jc w:val="both"/>
      </w:pPr>
      <w:r>
        <w:t>9.1.1. esamos mokymosi situacijos diagnozavimą, siekiant tikslingai pasirinkti tinkamą mokymo strategiją, mokymosi turinį, mokinių veiklą ir</w:t>
      </w:r>
      <w:r>
        <w:t xml:space="preserve"> kt.;</w:t>
      </w:r>
    </w:p>
    <w:p w14:paraId="33B569F4" w14:textId="77777777" w:rsidR="00442FEE" w:rsidRDefault="00653F5E">
      <w:pPr>
        <w:spacing w:after="0"/>
        <w:ind w:firstLine="720"/>
        <w:jc w:val="both"/>
      </w:pPr>
      <w:r>
        <w:t>9.1.2. sąlygų mokiniams mokytis ir pademonstruoti, ką jie išmoko, sudarymą, leidžiančių kiekvienam mokiniui atskleisti savo potencialą;</w:t>
      </w:r>
    </w:p>
    <w:p w14:paraId="51AE87E9" w14:textId="77777777" w:rsidR="00442FEE" w:rsidRDefault="00653F5E">
      <w:pPr>
        <w:spacing w:after="0"/>
        <w:ind w:firstLine="720"/>
        <w:jc w:val="both"/>
      </w:pPr>
      <w:r>
        <w:t>9.1.3. tolimesnį mokymąsi stimuliuojančio grįžtamojo ryšio teikimą. Grįžtamasis ryšys turi būti konkretus ir orien</w:t>
      </w:r>
      <w:r>
        <w:t>tuotis į mokinio atliekamą užduotį, jis turi teikti kokybinę informaciją, kas atlikta gerai ir ką reikėtų tobulinti, kad mokinys galėtų geriau atlikti savo darbą.</w:t>
      </w:r>
    </w:p>
    <w:p w14:paraId="2FA0E06B" w14:textId="77777777" w:rsidR="00442FEE" w:rsidRDefault="00653F5E">
      <w:pPr>
        <w:spacing w:after="0"/>
        <w:ind w:firstLine="720"/>
        <w:jc w:val="both"/>
      </w:pPr>
      <w:r>
        <w:t>9.1.4. sąlygų mokiniams mokytis su bendraklasiais ir iš bendraklasių užtikrinimą;</w:t>
      </w:r>
    </w:p>
    <w:p w14:paraId="49CE3C7E" w14:textId="77777777" w:rsidR="00442FEE" w:rsidRDefault="00653F5E">
      <w:pPr>
        <w:spacing w:after="0"/>
        <w:ind w:firstLine="720"/>
        <w:jc w:val="both"/>
      </w:pPr>
      <w:r>
        <w:t>9.1.5. moki</w:t>
      </w:r>
      <w:r>
        <w:t>nių skatinimą permąstyti savo mokymosi patirtį ir įsivertinti pasiektą rezultatą.</w:t>
      </w:r>
    </w:p>
    <w:p w14:paraId="07F37C87" w14:textId="77777777" w:rsidR="00442FEE" w:rsidRDefault="00653F5E">
      <w:pPr>
        <w:spacing w:after="0"/>
        <w:ind w:firstLine="720"/>
        <w:jc w:val="both"/>
      </w:pPr>
      <w:r>
        <w:t>9.2. apibendrinamasis vertinimas siejamas su mokymosi pasiekimų pripažinimu, juo siekiama nustatyti atliktos užduoties ir veiklos kokybę tam tikro standarto atžvilgiu. Apiben</w:t>
      </w:r>
      <w:r>
        <w:t>drinamasis vertinimas visuomet atliekamas pasibaigus tam tikram mokymosi etapui. Instituciniu lygmeniu išskiriamas mokyklos vidinis ir išorinis apibendrinamasis vertinimas;</w:t>
      </w:r>
    </w:p>
    <w:p w14:paraId="22FCF6D9" w14:textId="77777777" w:rsidR="00442FEE" w:rsidRDefault="00653F5E">
      <w:pPr>
        <w:spacing w:after="0"/>
        <w:ind w:firstLine="720"/>
        <w:jc w:val="both"/>
      </w:pPr>
      <w:r>
        <w:lastRenderedPageBreak/>
        <w:t>9.2.1. mokyklos vidinis apibendrinamasis vertinimas skirstomas į trumpesnio periodo</w:t>
      </w:r>
      <w:r>
        <w:t xml:space="preserve"> apibendrinamąjį vertinimą, kai mokiniai atsiskaito už sutartos apimties mokymosi laikotarpį, ir ilgesnio periodo apibendrinamąjį vertinimą, kai mokytojas apibendrina ilgesnio periodo rezultatus ir įvertina mokinio darbą per pusmetį arba mokslo metus. Apib</w:t>
      </w:r>
      <w:r>
        <w:t>endrinamajam vertinimui naudojami pažymiai, pasiekimų lygiai arba kiti simboliai. Tinkamai įgyvendinamas apibendrinamasis vertinimas:</w:t>
      </w:r>
    </w:p>
    <w:p w14:paraId="5D96B853" w14:textId="77777777" w:rsidR="00442FEE" w:rsidRDefault="00653F5E">
      <w:pPr>
        <w:spacing w:after="0"/>
        <w:ind w:firstLine="720"/>
        <w:jc w:val="both"/>
      </w:pPr>
      <w:r>
        <w:t xml:space="preserve">9.2.1.1. yra prasmingas – visos suinteresuotos pusės, įskaitant mokinius ir jų tėvus (globėjus, rūpintojus), turi aiškiai </w:t>
      </w:r>
      <w:r>
        <w:t>suprasti, kokia mokymosi rezultatų prasmė, ką reiškia gauti mokymosi rezultatai, ką reikėtų daryti toliau;</w:t>
      </w:r>
    </w:p>
    <w:p w14:paraId="7A2A2BA7" w14:textId="77777777" w:rsidR="00442FEE" w:rsidRDefault="00653F5E">
      <w:pPr>
        <w:spacing w:after="0"/>
        <w:ind w:firstLine="720"/>
        <w:jc w:val="both"/>
      </w:pPr>
      <w:r>
        <w:t xml:space="preserve">9.2.1.2. atitinka švietimo, mokslo ir sporto ministro tvirtinamose bendrosiose programose suformuluotus tikslus, apibrėžiančius, ką mokiniai turi </w:t>
      </w:r>
      <w:r>
        <w:t>mokėti, suprasti ir gebėti atlikti naudodami įgytas žinias;</w:t>
      </w:r>
    </w:p>
    <w:p w14:paraId="3ED9AE43" w14:textId="77777777" w:rsidR="00442FEE" w:rsidRDefault="00653F5E">
      <w:pPr>
        <w:spacing w:after="0"/>
        <w:ind w:firstLine="720"/>
        <w:jc w:val="both"/>
      </w:pPr>
      <w:r>
        <w:t>9.2.1.3. remiasi kriterijais ir pasiekimų lygių aprašais. Siekdami mokinių mokymosi rezultatų palyginamumo, mokytojai vienodai interpretuoja pasiekimų lygių reikalavimus;</w:t>
      </w:r>
    </w:p>
    <w:p w14:paraId="3FFF1F46" w14:textId="77777777" w:rsidR="00442FEE" w:rsidRDefault="00653F5E">
      <w:pPr>
        <w:spacing w:after="0"/>
        <w:ind w:firstLine="720"/>
        <w:jc w:val="both"/>
      </w:pPr>
      <w:r>
        <w:t>9.2.1.4. sudaroma galimyb</w:t>
      </w:r>
      <w:r>
        <w:t>ę išmokti. Mokiniams prieš atsiskaitymą, vertinamą pažymiu, sudarytos sąlygos išmokti tai, kas bus vertinama, ir gauti grįžtamąjį ryšį apie tai, kaip jiems sekasi;</w:t>
      </w:r>
    </w:p>
    <w:p w14:paraId="395F9F97" w14:textId="77777777" w:rsidR="00442FEE" w:rsidRDefault="00653F5E">
      <w:pPr>
        <w:spacing w:after="0"/>
        <w:ind w:firstLine="720"/>
        <w:jc w:val="both"/>
      </w:pPr>
      <w:r>
        <w:t>9.2.1.5. tikrinama mokinių mokymosi pažangą kelis kartus ir skirtingais vertinimo įrankiais;</w:t>
      </w:r>
      <w:r>
        <w:t xml:space="preserve"> sprendimas apie mokinių gebėjimus grindžiamas daugiau nei vienu vertinimo būdu;</w:t>
      </w:r>
    </w:p>
    <w:p w14:paraId="247A318F" w14:textId="77777777" w:rsidR="00442FEE" w:rsidRDefault="00653F5E">
      <w:pPr>
        <w:spacing w:after="0"/>
        <w:ind w:firstLine="720"/>
        <w:jc w:val="both"/>
      </w:pPr>
      <w:r>
        <w:t>9.2.1.6. vadovaujasi aiškia vertinimo skale. Ji suprantama visoms suinteresuotoms pusėms;</w:t>
      </w:r>
    </w:p>
    <w:p w14:paraId="7ECBFC48" w14:textId="77777777" w:rsidR="00442FEE" w:rsidRDefault="00653F5E">
      <w:pPr>
        <w:spacing w:after="0"/>
        <w:ind w:firstLine="720"/>
        <w:jc w:val="both"/>
      </w:pPr>
      <w:r>
        <w:t>9.2.1.7. remiasi įrodymais. Pažymiai grįsti mokymosi įrodymais, sukauptais per numaty</w:t>
      </w:r>
      <w:r>
        <w:t>tą laikotarpį;</w:t>
      </w:r>
    </w:p>
    <w:p w14:paraId="729A6557" w14:textId="77777777" w:rsidR="00442FEE" w:rsidRDefault="00653F5E">
      <w:pPr>
        <w:spacing w:after="0"/>
        <w:ind w:firstLine="720"/>
        <w:jc w:val="both"/>
      </w:pPr>
      <w:r>
        <w:t>9.2.1.8. vertinama tai, ką mokinys atliko ir pasiekė, akcentuojant jo stipriąsias puses ir daromą pažangą, o ne tai, ko neatliko ar nepasiekė.</w:t>
      </w:r>
    </w:p>
    <w:p w14:paraId="282EBF4E" w14:textId="77777777" w:rsidR="00442FEE" w:rsidRDefault="00653F5E">
      <w:pPr>
        <w:spacing w:after="0"/>
        <w:ind w:firstLine="720"/>
        <w:jc w:val="both"/>
      </w:pPr>
      <w:r>
        <w:t>9.2.2. išorinį apibendrinamąjį vertinimą organizuoja Nacionalinė švietimo agentūra, vykdanti  4 ir</w:t>
      </w:r>
      <w:r>
        <w:t xml:space="preserve"> 8 klasių NMPP, 10 klasių PUPP testavimus.</w:t>
      </w:r>
    </w:p>
    <w:p w14:paraId="246DE130" w14:textId="77777777" w:rsidR="00442FEE" w:rsidRDefault="00653F5E">
      <w:pPr>
        <w:spacing w:after="0"/>
        <w:ind w:firstLine="860"/>
        <w:jc w:val="both"/>
      </w:pPr>
      <w:r>
        <w:t xml:space="preserve"> </w:t>
      </w:r>
    </w:p>
    <w:p w14:paraId="2664BDB7" w14:textId="77777777" w:rsidR="00442FEE" w:rsidRDefault="00653F5E">
      <w:pPr>
        <w:spacing w:after="0"/>
        <w:ind w:firstLine="860"/>
        <w:jc w:val="center"/>
        <w:rPr>
          <w:b/>
          <w:bCs/>
        </w:rPr>
      </w:pPr>
      <w:r>
        <w:rPr>
          <w:b/>
          <w:bCs/>
        </w:rPr>
        <w:t>III SKYRIUS</w:t>
      </w:r>
    </w:p>
    <w:p w14:paraId="01CECFB4" w14:textId="77777777" w:rsidR="00442FEE" w:rsidRDefault="00653F5E">
      <w:pPr>
        <w:spacing w:after="0"/>
        <w:ind w:firstLine="860"/>
        <w:jc w:val="center"/>
      </w:pPr>
      <w:r>
        <w:rPr>
          <w:b/>
          <w:bCs/>
        </w:rPr>
        <w:t xml:space="preserve"> MOKINIŲ KOMPETENCIJŲ VERTINIMAS</w:t>
      </w:r>
    </w:p>
    <w:p w14:paraId="7602E509" w14:textId="77777777" w:rsidR="00442FEE" w:rsidRDefault="00653F5E">
      <w:pPr>
        <w:spacing w:after="0"/>
        <w:ind w:firstLine="700"/>
        <w:jc w:val="both"/>
      </w:pPr>
      <w:r>
        <w:t>10. Įgyvendinant bendrąsias programas, ugdomos šios kompetencijos: komunikavimo, kultūrinė, kūrybiškumo, pažinimo, pilietiškumo, skaitmeninė, socialinė, emocinė ir sv</w:t>
      </w:r>
      <w:r>
        <w:t>eikos gyvensenos. Visos kompetencijos yra vienodai svarbios ir ugdomos įgyvendinant visas bendrąsias programas. Kiekvienos kompetencijos ugdymo intensyvumas priklauso nuo konkretaus dalyko bendrosios programos turinio.</w:t>
      </w:r>
    </w:p>
    <w:p w14:paraId="68197066" w14:textId="77777777" w:rsidR="00442FEE" w:rsidRDefault="00653F5E">
      <w:pPr>
        <w:spacing w:after="0"/>
        <w:ind w:firstLine="720"/>
        <w:jc w:val="both"/>
      </w:pPr>
      <w:r>
        <w:t>11. Vertindami mokinių įgytas kompete</w:t>
      </w:r>
      <w:r>
        <w:t>ncijas, mokytojai vadovaujasi nuostata, kad:</w:t>
      </w:r>
    </w:p>
    <w:p w14:paraId="32F9D9A3" w14:textId="77777777" w:rsidR="00442FEE" w:rsidRDefault="00653F5E">
      <w:pPr>
        <w:spacing w:after="0"/>
        <w:ind w:firstLine="720"/>
        <w:jc w:val="both"/>
      </w:pPr>
      <w:r>
        <w:t>11.1. ugdant mokinių kompetencijas dalyku, jos vertinamos kartu su dalykiniais pasiekimais;</w:t>
      </w:r>
    </w:p>
    <w:p w14:paraId="361F213A" w14:textId="77777777" w:rsidR="00442FEE" w:rsidRDefault="00653F5E">
      <w:pPr>
        <w:spacing w:after="0"/>
        <w:ind w:firstLine="720"/>
        <w:jc w:val="both"/>
      </w:pPr>
      <w:r>
        <w:t>11.2. mokinių kompetencijos, įgytos dalyvaujant socialinėse, pilietinėse, kultūrinėse ir kitose ugdomosiose veiklose, v</w:t>
      </w:r>
      <w:r>
        <w:t>ertinamos mokyklos numatyta tvarka, pvz., kaupiant mokinio veiklų aplanką, fiksuojant mokinių pasiekimų informaciją dienyne ir pan.</w:t>
      </w:r>
    </w:p>
    <w:p w14:paraId="634A6DD5" w14:textId="77777777" w:rsidR="00442FEE" w:rsidRDefault="00653F5E">
      <w:pPr>
        <w:spacing w:after="0"/>
        <w:ind w:firstLine="720"/>
        <w:jc w:val="both"/>
      </w:pPr>
      <w:r>
        <w:lastRenderedPageBreak/>
        <w:t>12. Mokinio įgytoms kompetencijoms vertinti naudojami formuojamojo ir mokyklos vidinio apibendrinamojo vertinimo būdai. Form</w:t>
      </w:r>
      <w:r>
        <w:t>uojamasis mokinio įgytų kompetencijų vertinimas skatina individualią pažangą ir kompetencijų ugdymą, todėl jam ugdymo procese skiriama daugiausia laiko ir dėmesio. Sukaupta informacija ir kiti mokinių įgytų kompetencijų įrodymai numatyto etapo pabaigoje ap</w:t>
      </w:r>
      <w:r>
        <w:t>ibendrinami pažymiu, pasiekimų lygiu, žodiniu ar rašytiniu komentaru.</w:t>
      </w:r>
    </w:p>
    <w:p w14:paraId="39647453" w14:textId="77777777" w:rsidR="00442FEE" w:rsidRDefault="00653F5E">
      <w:pPr>
        <w:spacing w:after="0"/>
        <w:ind w:firstLine="720"/>
        <w:jc w:val="both"/>
      </w:pPr>
      <w:r>
        <w:t xml:space="preserve">13. Mokinio įgytoms kompetencijoms vertinti svarbus veiksmingas grįžtamasis ryšys. Mokiniui teikiama informacija apie jo pasiekimus ir mokymosi kelią formaliojo bendrojo ugdymo (pamokų) </w:t>
      </w:r>
      <w:r>
        <w:t>metu ir dalyvaujant socialinėse, pilietinėse, kultūrinėse bei kitose mokyklos ugdomosiose veiklose. Grįžtamasis ryšys yra abipusis. Teikdami grįžtamąjį ryšį mokytojai palaiko mokinius, skatina būti atvirus, ieškoti, nebijoti klysti.</w:t>
      </w:r>
    </w:p>
    <w:p w14:paraId="5DCF55DD" w14:textId="77777777" w:rsidR="00442FEE" w:rsidRDefault="00653F5E">
      <w:pPr>
        <w:spacing w:after="0"/>
        <w:jc w:val="both"/>
      </w:pPr>
      <w:r>
        <w:t xml:space="preserve"> </w:t>
      </w:r>
    </w:p>
    <w:p w14:paraId="761DE496" w14:textId="77777777" w:rsidR="00442FEE" w:rsidRDefault="00653F5E">
      <w:pPr>
        <w:spacing w:after="0"/>
        <w:jc w:val="center"/>
        <w:rPr>
          <w:b/>
          <w:bCs/>
        </w:rPr>
      </w:pPr>
      <w:r>
        <w:rPr>
          <w:b/>
          <w:bCs/>
        </w:rPr>
        <w:t>IV SKYRIUS</w:t>
      </w:r>
    </w:p>
    <w:p w14:paraId="73D73E82" w14:textId="77777777" w:rsidR="00442FEE" w:rsidRDefault="00653F5E">
      <w:pPr>
        <w:spacing w:after="0"/>
        <w:jc w:val="center"/>
      </w:pPr>
      <w:r>
        <w:rPr>
          <w:b/>
          <w:bCs/>
        </w:rPr>
        <w:t xml:space="preserve">VERTINIMO </w:t>
      </w:r>
      <w:r>
        <w:rPr>
          <w:b/>
          <w:bCs/>
        </w:rPr>
        <w:t>NUOSTATOS IR PRINCIPAI</w:t>
      </w:r>
    </w:p>
    <w:p w14:paraId="2385F059" w14:textId="77777777" w:rsidR="00442FEE" w:rsidRDefault="00653F5E">
      <w:pPr>
        <w:spacing w:after="0"/>
        <w:ind w:firstLine="860"/>
        <w:jc w:val="both"/>
      </w:pPr>
      <w:r>
        <w:t>14. Vertinimo nuostatos:</w:t>
      </w:r>
    </w:p>
    <w:p w14:paraId="64624831" w14:textId="77777777" w:rsidR="00442FEE" w:rsidRDefault="00653F5E">
      <w:pPr>
        <w:spacing w:after="0"/>
        <w:ind w:firstLine="860"/>
        <w:jc w:val="both"/>
      </w:pPr>
      <w:r>
        <w:t>14.1. vertinimas grindžiamas mokinių amžiaus tarpsniais, psichologiniais ypatumais, individualiais mokinio poreikiais, atvirumu, nešališkumu, visų mokyklos bendruomenės narių bendravimu ir bendradarbiavimu;</w:t>
      </w:r>
    </w:p>
    <w:p w14:paraId="2978730B" w14:textId="77777777" w:rsidR="00442FEE" w:rsidRDefault="00653F5E">
      <w:pPr>
        <w:spacing w:after="0"/>
        <w:ind w:firstLine="860"/>
        <w:jc w:val="both"/>
      </w:pPr>
      <w:r>
        <w:t>14.2. vertinama tai, kas buvo numatyta pasiekti ugdymo procese: mokinių žinios, jų taikymas, supratimas, dalyko gebėjimai, įgūdžiai, pastangos, asmeninė pažanga, bendrieji gebėjimai.</w:t>
      </w:r>
    </w:p>
    <w:p w14:paraId="0CE22E69" w14:textId="77777777" w:rsidR="00442FEE" w:rsidRDefault="00653F5E">
      <w:pPr>
        <w:spacing w:after="0"/>
        <w:ind w:firstLine="860"/>
        <w:jc w:val="both"/>
      </w:pPr>
      <w:r>
        <w:t>15. Vertinimo principai:</w:t>
      </w:r>
    </w:p>
    <w:p w14:paraId="5C1B3B93" w14:textId="77777777" w:rsidR="00442FEE" w:rsidRDefault="00653F5E">
      <w:pPr>
        <w:spacing w:after="0"/>
        <w:ind w:firstLine="860"/>
        <w:jc w:val="both"/>
      </w:pPr>
      <w:r>
        <w:t>15.1. tikslingumas (vertinimo metodai atitinka m</w:t>
      </w:r>
      <w:r>
        <w:t>okymosi turinį);</w:t>
      </w:r>
    </w:p>
    <w:p w14:paraId="1BC9508B" w14:textId="77777777" w:rsidR="00442FEE" w:rsidRDefault="00653F5E">
      <w:pPr>
        <w:spacing w:after="0"/>
        <w:ind w:firstLine="860"/>
        <w:jc w:val="both"/>
      </w:pPr>
      <w:r>
        <w:t>15.2. atvirumas ir skaidrumas (su mokiniais tariamasi dėl (į)vertinimo formų, laiko, aiškūs vertinimo kriterijai);</w:t>
      </w:r>
    </w:p>
    <w:p w14:paraId="1523ABAE" w14:textId="77777777" w:rsidR="00442FEE" w:rsidRDefault="00653F5E">
      <w:pPr>
        <w:spacing w:after="0"/>
        <w:ind w:firstLine="860"/>
        <w:jc w:val="both"/>
      </w:pPr>
      <w:r>
        <w:t>15.3. objektyvumas (siekiama kuo didesnio vertinimo patikimumo, remiamasi mokinių pasiekimų aprašais);</w:t>
      </w:r>
    </w:p>
    <w:p w14:paraId="147DFB1F" w14:textId="77777777" w:rsidR="00442FEE" w:rsidRDefault="00653F5E">
      <w:pPr>
        <w:spacing w:after="0"/>
        <w:ind w:firstLine="860"/>
        <w:jc w:val="both"/>
      </w:pPr>
      <w:r>
        <w:t xml:space="preserve">15.4. informatyvumas </w:t>
      </w:r>
      <w:r>
        <w:t>(vertinimo informacija aiški, išsami, savalaikė, nurodoma, ką mokinys jau išmoko, kur spragos, kaip jas taisyti);</w:t>
      </w:r>
    </w:p>
    <w:p w14:paraId="40177D9F" w14:textId="77777777" w:rsidR="00442FEE" w:rsidRDefault="00653F5E">
      <w:pPr>
        <w:spacing w:after="0"/>
        <w:ind w:firstLine="860"/>
        <w:jc w:val="both"/>
      </w:pPr>
      <w:r>
        <w:t>15.5. humaniškumas – kiekvienas vaikas gerbiamas, psichologiškai saugus;</w:t>
      </w:r>
    </w:p>
    <w:p w14:paraId="603B20CA" w14:textId="77777777" w:rsidR="00442FEE" w:rsidRDefault="00653F5E">
      <w:pPr>
        <w:spacing w:after="0"/>
        <w:ind w:firstLine="860"/>
        <w:jc w:val="both"/>
      </w:pPr>
      <w:r>
        <w:t xml:space="preserve">15.6. individualumas – fiksuojama individuali kiekvieno vaiko </w:t>
      </w:r>
      <w:r>
        <w:t>pažanga.</w:t>
      </w:r>
    </w:p>
    <w:p w14:paraId="5765D207" w14:textId="77777777" w:rsidR="00442FEE" w:rsidRDefault="00653F5E">
      <w:pPr>
        <w:spacing w:after="0"/>
        <w:ind w:firstLine="720"/>
        <w:jc w:val="both"/>
      </w:pPr>
      <w:r>
        <w:t>16</w:t>
      </w:r>
      <w:r>
        <w:rPr>
          <w:color w:val="00B050"/>
        </w:rPr>
        <w:t xml:space="preserve">. </w:t>
      </w:r>
      <w:r>
        <w:t>Mokinių pažanga skatinama orientuojantis į asmeninį tobulėjimą ir individualią pažangą, o ne į siekį būti geresniam už kitus. Mokyklos vertinimo kultūra nėra orientuota į mokinių tarpusavio konkurencijos skatinimą, todėl vengiama mokinių lygin</w:t>
      </w:r>
      <w:r>
        <w:t>imo tarpusavyje.</w:t>
      </w:r>
    </w:p>
    <w:p w14:paraId="78373EEA" w14:textId="77777777" w:rsidR="00442FEE" w:rsidRDefault="00653F5E">
      <w:pPr>
        <w:spacing w:after="0"/>
        <w:ind w:firstLine="720"/>
        <w:jc w:val="both"/>
      </w:pPr>
      <w:r>
        <w:t>17. Mokytojas, planuodamas, organizuodamas ir įgyvendindamas mokinių mokymosi pasiekimų vertinimą:</w:t>
      </w:r>
    </w:p>
    <w:p w14:paraId="7A75982E" w14:textId="77777777" w:rsidR="00442FEE" w:rsidRDefault="00653F5E">
      <w:pPr>
        <w:spacing w:after="0"/>
        <w:ind w:firstLine="720"/>
        <w:jc w:val="both"/>
      </w:pPr>
      <w:r>
        <w:t>17.1. vadovaujasi Pedagogų etikos kodeksu, patvirtintu 2018 m. birželio 11 d. švietimo ir mokslo ministro įsakymu Nr. V-561 „Dėl Pedagogų et</w:t>
      </w:r>
      <w:r>
        <w:t>ikos kodekso patvirtinimo“;</w:t>
      </w:r>
    </w:p>
    <w:p w14:paraId="0C5C229C" w14:textId="77777777" w:rsidR="00442FEE" w:rsidRDefault="00653F5E">
      <w:pPr>
        <w:spacing w:after="0"/>
        <w:ind w:firstLine="720"/>
        <w:jc w:val="both"/>
      </w:pPr>
      <w:r>
        <w:t>17.2. ugdymo procese taiko adekvačius mokinių mokymosi pasiekimų stebėsenos ir vertinimo metodus;</w:t>
      </w:r>
    </w:p>
    <w:p w14:paraId="45A884ED" w14:textId="77777777" w:rsidR="00442FEE" w:rsidRDefault="00653F5E">
      <w:pPr>
        <w:spacing w:after="0"/>
        <w:ind w:firstLine="720"/>
        <w:jc w:val="both"/>
      </w:pPr>
      <w:r>
        <w:lastRenderedPageBreak/>
        <w:t>17.3. kuria ir palaiko į mokymąsi orientuotą vertinimo kultūrą;</w:t>
      </w:r>
    </w:p>
    <w:p w14:paraId="6D005229" w14:textId="77777777" w:rsidR="00442FEE" w:rsidRDefault="00653F5E">
      <w:pPr>
        <w:spacing w:after="0"/>
        <w:ind w:firstLine="720"/>
        <w:jc w:val="both"/>
      </w:pPr>
      <w:r>
        <w:t>17.4. kolegialiai sprendžia mokinių įgytų kompetencijų vertinimo k</w:t>
      </w:r>
      <w:r>
        <w:t>lausimus;</w:t>
      </w:r>
    </w:p>
    <w:p w14:paraId="405CD579" w14:textId="77777777" w:rsidR="00442FEE" w:rsidRDefault="00653F5E">
      <w:pPr>
        <w:spacing w:after="0"/>
        <w:ind w:firstLine="720"/>
        <w:jc w:val="both"/>
      </w:pPr>
      <w:r>
        <w:t xml:space="preserve">17.5. nuolat reflektuoja savo mokymo, mokinių mokymosi pasiekimų ir įgytų kompetencijų vertinimo praktikas, jų pridėtinę vertę kiekvieno mokinio mokymuisi; </w:t>
      </w:r>
    </w:p>
    <w:p w14:paraId="4476500F" w14:textId="77777777" w:rsidR="00442FEE" w:rsidRDefault="00653F5E">
      <w:pPr>
        <w:spacing w:after="0"/>
        <w:ind w:firstLine="720"/>
        <w:jc w:val="both"/>
      </w:pPr>
      <w:r>
        <w:t xml:space="preserve">17.6. tobulina instrumentus, padedančius įvertinti mokinių mokymosi pasiekimus ir įgytas </w:t>
      </w:r>
      <w:r>
        <w:t>kompetencijas;</w:t>
      </w:r>
    </w:p>
    <w:p w14:paraId="09EA25C5" w14:textId="77777777" w:rsidR="00442FEE" w:rsidRDefault="00653F5E">
      <w:pPr>
        <w:spacing w:after="0"/>
        <w:ind w:firstLine="720"/>
        <w:jc w:val="both"/>
      </w:pPr>
      <w:r>
        <w:t>17.7. aptaria su mokiniais akademinio sąžiningumo klausimus ir galimas pasekmes nesilaikant sąžiningumo principo;</w:t>
      </w:r>
    </w:p>
    <w:p w14:paraId="76B7B3A1" w14:textId="77777777" w:rsidR="00442FEE" w:rsidRDefault="00653F5E">
      <w:pPr>
        <w:spacing w:after="0"/>
        <w:ind w:firstLine="720"/>
        <w:jc w:val="both"/>
      </w:pPr>
      <w:r>
        <w:t>17.8. principingai reaguoja į mokinių nesąžiningumo atvejus, tokius kaip plagijavimas, nusirašinėjimas, naudojimasis pašaline p</w:t>
      </w:r>
      <w:r>
        <w:t>agalba atsiskaitymų metu ir pan.;</w:t>
      </w:r>
    </w:p>
    <w:p w14:paraId="0073291E" w14:textId="77777777" w:rsidR="00442FEE" w:rsidRDefault="00653F5E">
      <w:pPr>
        <w:spacing w:after="0"/>
        <w:ind w:firstLine="720"/>
        <w:jc w:val="both"/>
      </w:pPr>
      <w:r>
        <w:t>17.9. teikia informaciją ir išsamiai paaiškina tėvams (globėjams, rūpintojams) apie mokinių mokymosi pasiekimus ir problemas;</w:t>
      </w:r>
    </w:p>
    <w:p w14:paraId="5CFD20AA" w14:textId="77777777" w:rsidR="00442FEE" w:rsidRDefault="00653F5E">
      <w:pPr>
        <w:spacing w:after="0"/>
        <w:ind w:firstLine="720"/>
        <w:jc w:val="both"/>
      </w:pPr>
      <w:r>
        <w:t>17.10. vertinimo proceso metu gerbia mokinių privatumą ir išlaiko konfidencialumą;</w:t>
      </w:r>
    </w:p>
    <w:p w14:paraId="75DAFF82" w14:textId="77777777" w:rsidR="00442FEE" w:rsidRDefault="00653F5E">
      <w:pPr>
        <w:spacing w:after="0"/>
        <w:ind w:firstLine="720"/>
        <w:jc w:val="both"/>
      </w:pPr>
      <w:r>
        <w:t>17.11. tinkam</w:t>
      </w:r>
      <w:r>
        <w:t>ai tvarko mokinių mokymosi pasiekimų stebėsenos ir vertinimo duomenis.</w:t>
      </w:r>
    </w:p>
    <w:p w14:paraId="6D891D27" w14:textId="77777777" w:rsidR="00442FEE" w:rsidRDefault="00653F5E">
      <w:pPr>
        <w:spacing w:after="0"/>
        <w:jc w:val="right"/>
      </w:pPr>
      <w:r>
        <w:t xml:space="preserve"> </w:t>
      </w:r>
    </w:p>
    <w:p w14:paraId="403055FB" w14:textId="77777777" w:rsidR="00442FEE" w:rsidRDefault="00653F5E">
      <w:pPr>
        <w:spacing w:after="0"/>
        <w:ind w:firstLine="860"/>
        <w:jc w:val="center"/>
        <w:rPr>
          <w:b/>
          <w:bCs/>
        </w:rPr>
      </w:pPr>
      <w:r>
        <w:rPr>
          <w:b/>
          <w:bCs/>
        </w:rPr>
        <w:t>V SKYRIUS</w:t>
      </w:r>
    </w:p>
    <w:p w14:paraId="195F5EEB" w14:textId="77777777" w:rsidR="00442FEE" w:rsidRDefault="00653F5E">
      <w:pPr>
        <w:spacing w:after="0"/>
        <w:ind w:firstLine="860"/>
        <w:jc w:val="center"/>
      </w:pPr>
      <w:r>
        <w:rPr>
          <w:b/>
          <w:bCs/>
        </w:rPr>
        <w:t>VERTINIMO PLANAVIMAS</w:t>
      </w:r>
      <w:r>
        <w:t xml:space="preserve"> </w:t>
      </w:r>
    </w:p>
    <w:p w14:paraId="7AC923F3" w14:textId="77777777" w:rsidR="00442FEE" w:rsidRDefault="00653F5E">
      <w:pPr>
        <w:spacing w:after="0"/>
        <w:ind w:firstLine="860"/>
        <w:jc w:val="both"/>
      </w:pPr>
      <w:r>
        <w:t>18. Vertinimas planuojamas kartu su ugdymo procesu:</w:t>
      </w:r>
    </w:p>
    <w:p w14:paraId="11752587" w14:textId="77777777" w:rsidR="00442FEE" w:rsidRDefault="00653F5E">
      <w:pPr>
        <w:spacing w:after="0"/>
        <w:ind w:firstLine="860"/>
        <w:jc w:val="both"/>
      </w:pPr>
      <w:r>
        <w:t xml:space="preserve">18.1. mokytojas, planuodamas vertinimą, atsižvelgia į mokinių mokymosi patirtį ir </w:t>
      </w:r>
      <w:r>
        <w:t>gebėjimus, sieja jį su mokymosi uždaviniais, vadovaujasi Bendrosiomis programomis (2022) ir pasiekimų aprašais, dalyko metodinės grupės aprobuota vertinimo metodika;</w:t>
      </w:r>
    </w:p>
    <w:p w14:paraId="562D7672" w14:textId="77777777" w:rsidR="00442FEE" w:rsidRDefault="00653F5E">
      <w:pPr>
        <w:spacing w:after="0"/>
        <w:ind w:firstLine="860"/>
        <w:jc w:val="both"/>
      </w:pPr>
      <w:r>
        <w:t>18.2. vertinimas planuojamas mokslo metams ir nurodomas ilgalaikiuose teminiuose planuose;</w:t>
      </w:r>
    </w:p>
    <w:p w14:paraId="2925DB6B" w14:textId="77777777" w:rsidR="00442FEE" w:rsidRDefault="00653F5E">
      <w:pPr>
        <w:spacing w:after="0"/>
        <w:ind w:firstLine="860"/>
        <w:jc w:val="both"/>
      </w:pPr>
      <w:r>
        <w:t>18.3. formuojamąjį vertinimą mokytojas planuoja pamokos metmenyse;</w:t>
      </w:r>
    </w:p>
    <w:p w14:paraId="2C5F4FD8" w14:textId="77777777" w:rsidR="00442FEE" w:rsidRDefault="00653F5E">
      <w:pPr>
        <w:spacing w:after="0"/>
        <w:ind w:firstLine="860"/>
        <w:jc w:val="both"/>
      </w:pPr>
      <w:r>
        <w:t>18.4. vertinimas detalizuojamas pradedant nagrinėti skyrių, temą;</w:t>
      </w:r>
    </w:p>
    <w:p w14:paraId="5F86DF3E" w14:textId="77777777" w:rsidR="00442FEE" w:rsidRDefault="00653F5E">
      <w:pPr>
        <w:spacing w:after="0"/>
        <w:ind w:firstLine="860"/>
        <w:jc w:val="both"/>
      </w:pPr>
      <w:r>
        <w:t>18.5. dalykų mokytojai, planuodami integruotas pamokas, integruotus projektus (bent 2 per mokslo metus) suderina ir numato</w:t>
      </w:r>
      <w:r>
        <w:t xml:space="preserve"> bendrus vertinimo būdus, užduotis, kriterijus.</w:t>
      </w:r>
    </w:p>
    <w:p w14:paraId="542F3C31" w14:textId="77777777" w:rsidR="00442FEE" w:rsidRDefault="00653F5E">
      <w:pPr>
        <w:spacing w:after="0"/>
        <w:ind w:firstLine="860"/>
        <w:jc w:val="both"/>
      </w:pPr>
      <w:r>
        <w:t>19. Atsižvelgiant į mokinių mokymosi pasiekimus, vertinimo užduotys, atsiskaitymo laikas gali būti koreguojami.</w:t>
      </w:r>
    </w:p>
    <w:p w14:paraId="33250881" w14:textId="77777777" w:rsidR="00442FEE" w:rsidRDefault="00653F5E">
      <w:pPr>
        <w:spacing w:after="0"/>
        <w:ind w:firstLine="860"/>
        <w:jc w:val="center"/>
        <w:rPr>
          <w:b/>
          <w:bCs/>
        </w:rPr>
      </w:pPr>
      <w:r>
        <w:rPr>
          <w:b/>
          <w:bCs/>
        </w:rPr>
        <w:t>VI SKYRIUS</w:t>
      </w:r>
    </w:p>
    <w:p w14:paraId="2EC41B80" w14:textId="77777777" w:rsidR="00442FEE" w:rsidRDefault="00653F5E">
      <w:pPr>
        <w:spacing w:after="0"/>
        <w:ind w:firstLine="860"/>
        <w:jc w:val="center"/>
      </w:pPr>
      <w:r>
        <w:rPr>
          <w:b/>
          <w:bCs/>
        </w:rPr>
        <w:t>VERTINIMO SKALĖ</w:t>
      </w:r>
      <w:r>
        <w:t xml:space="preserve"> </w:t>
      </w:r>
    </w:p>
    <w:p w14:paraId="345FC0C9" w14:textId="77777777" w:rsidR="00442FEE" w:rsidRDefault="00653F5E">
      <w:pPr>
        <w:spacing w:after="0" w:line="240" w:lineRule="auto"/>
        <w:ind w:firstLine="880"/>
        <w:jc w:val="both"/>
      </w:pPr>
      <w:r>
        <w:t>20.</w:t>
      </w:r>
      <w:r>
        <w:rPr>
          <w:sz w:val="14"/>
          <w:szCs w:val="14"/>
        </w:rPr>
        <w:t xml:space="preserve">        </w:t>
      </w:r>
      <w:r>
        <w:t>Vertinimas grindžiamas gebėjimais, pažanga, savarankiškum</w:t>
      </w:r>
      <w:r>
        <w:t>u, ne tik klaidų skaičiumi.</w:t>
      </w:r>
    </w:p>
    <w:p w14:paraId="5873BD34" w14:textId="77777777" w:rsidR="00442FEE" w:rsidRDefault="00653F5E">
      <w:pPr>
        <w:spacing w:after="0" w:line="240" w:lineRule="auto"/>
        <w:ind w:left="880"/>
      </w:pPr>
      <w:r>
        <w:t>21.</w:t>
      </w:r>
      <w:r>
        <w:rPr>
          <w:sz w:val="14"/>
          <w:szCs w:val="14"/>
        </w:rPr>
        <w:t xml:space="preserve">        </w:t>
      </w:r>
      <w:r>
        <w:t>Vertinimo* skalė pradinio ugdymo klasėse:</w:t>
      </w:r>
    </w:p>
    <w:tbl>
      <w:tblPr>
        <w:tblW w:w="9865" w:type="dxa"/>
        <w:tblLayout w:type="fixed"/>
        <w:tblCellMar>
          <w:left w:w="10" w:type="dxa"/>
          <w:right w:w="10" w:type="dxa"/>
        </w:tblCellMar>
        <w:tblLook w:val="04A0" w:firstRow="1" w:lastRow="0" w:firstColumn="1" w:lastColumn="0" w:noHBand="0" w:noVBand="1"/>
      </w:tblPr>
      <w:tblGrid>
        <w:gridCol w:w="2551"/>
        <w:gridCol w:w="7314"/>
      </w:tblGrid>
      <w:tr w:rsidR="00442FEE" w14:paraId="6579E3BB" w14:textId="77777777">
        <w:tblPrEx>
          <w:tblCellMar>
            <w:top w:w="0" w:type="dxa"/>
            <w:bottom w:w="0" w:type="dxa"/>
          </w:tblCellMar>
        </w:tblPrEx>
        <w:trPr>
          <w:trHeight w:val="435"/>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B2E5A17" w14:textId="77777777" w:rsidR="00442FEE" w:rsidRDefault="00653F5E">
            <w:pPr>
              <w:spacing w:after="160" w:line="240" w:lineRule="auto"/>
              <w:jc w:val="right"/>
            </w:pPr>
            <w:r>
              <w:rPr>
                <w:sz w:val="22"/>
                <w:szCs w:val="22"/>
              </w:rPr>
              <w:t>Pasiekimų lygis</w:t>
            </w:r>
          </w:p>
        </w:tc>
        <w:tc>
          <w:tcPr>
            <w:tcW w:w="7314" w:type="dxa"/>
            <w:tcBorders>
              <w:top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C431B44" w14:textId="77777777" w:rsidR="00442FEE" w:rsidRDefault="00653F5E">
            <w:pPr>
              <w:spacing w:after="160" w:line="240" w:lineRule="auto"/>
            </w:pPr>
            <w:r>
              <w:rPr>
                <w:sz w:val="22"/>
                <w:szCs w:val="22"/>
              </w:rPr>
              <w:t>Įvertinimas įrašu</w:t>
            </w:r>
          </w:p>
        </w:tc>
      </w:tr>
      <w:tr w:rsidR="00442FEE" w14:paraId="2AF988A8" w14:textId="77777777">
        <w:tblPrEx>
          <w:tblCellMar>
            <w:top w:w="0" w:type="dxa"/>
            <w:bottom w:w="0" w:type="dxa"/>
          </w:tblCellMar>
        </w:tblPrEx>
        <w:trPr>
          <w:trHeight w:val="280"/>
        </w:trPr>
        <w:tc>
          <w:tcPr>
            <w:tcW w:w="2551"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102269A8" w14:textId="77777777" w:rsidR="00442FEE" w:rsidRDefault="00653F5E">
            <w:pPr>
              <w:spacing w:after="160" w:line="240" w:lineRule="auto"/>
              <w:jc w:val="right"/>
            </w:pPr>
            <w:r>
              <w:rPr>
                <w:sz w:val="22"/>
                <w:szCs w:val="22"/>
              </w:rPr>
              <w:t xml:space="preserve">Aukštesnysis </w:t>
            </w:r>
          </w:p>
        </w:tc>
        <w:tc>
          <w:tcPr>
            <w:tcW w:w="7314" w:type="dxa"/>
            <w:vMerge w:val="restart"/>
            <w:tcBorders>
              <w:bottom w:val="single" w:sz="4" w:space="0" w:color="000000"/>
              <w:right w:val="single" w:sz="4" w:space="0" w:color="000000"/>
            </w:tcBorders>
            <w:shd w:val="clear" w:color="auto" w:fill="auto"/>
            <w:tcMar>
              <w:top w:w="0" w:type="dxa"/>
              <w:left w:w="120" w:type="dxa"/>
              <w:bottom w:w="0" w:type="dxa"/>
              <w:right w:w="120" w:type="dxa"/>
            </w:tcMar>
          </w:tcPr>
          <w:p w14:paraId="133C1B04" w14:textId="77777777" w:rsidR="00442FEE" w:rsidRDefault="00653F5E">
            <w:pPr>
              <w:spacing w:after="160" w:line="240" w:lineRule="auto"/>
            </w:pPr>
            <w:proofErr w:type="spellStart"/>
            <w:r>
              <w:rPr>
                <w:sz w:val="22"/>
                <w:szCs w:val="22"/>
              </w:rPr>
              <w:t>Aukšt</w:t>
            </w:r>
            <w:proofErr w:type="spellEnd"/>
            <w:r>
              <w:rPr>
                <w:sz w:val="22"/>
                <w:szCs w:val="22"/>
              </w:rPr>
              <w:t xml:space="preserve">. </w:t>
            </w:r>
          </w:p>
          <w:p w14:paraId="03E518C9" w14:textId="77777777" w:rsidR="00442FEE" w:rsidRDefault="00653F5E">
            <w:pPr>
              <w:spacing w:after="160" w:line="240" w:lineRule="auto"/>
            </w:pPr>
            <w:proofErr w:type="spellStart"/>
            <w:r>
              <w:rPr>
                <w:sz w:val="22"/>
                <w:szCs w:val="22"/>
              </w:rPr>
              <w:t>Pagr</w:t>
            </w:r>
            <w:proofErr w:type="spellEnd"/>
            <w:r>
              <w:rPr>
                <w:sz w:val="22"/>
                <w:szCs w:val="22"/>
              </w:rPr>
              <w:t>.</w:t>
            </w:r>
          </w:p>
          <w:p w14:paraId="06F49091" w14:textId="77777777" w:rsidR="00442FEE" w:rsidRDefault="00653F5E">
            <w:pPr>
              <w:spacing w:after="160" w:line="240" w:lineRule="auto"/>
            </w:pPr>
            <w:proofErr w:type="spellStart"/>
            <w:r>
              <w:rPr>
                <w:sz w:val="22"/>
                <w:szCs w:val="22"/>
              </w:rPr>
              <w:t>Pt</w:t>
            </w:r>
            <w:proofErr w:type="spellEnd"/>
            <w:r>
              <w:rPr>
                <w:sz w:val="22"/>
                <w:szCs w:val="22"/>
              </w:rPr>
              <w:t>.</w:t>
            </w:r>
          </w:p>
          <w:p w14:paraId="6F5AD155" w14:textId="77777777" w:rsidR="00442FEE" w:rsidRDefault="00442FEE">
            <w:pPr>
              <w:spacing w:after="160" w:line="240" w:lineRule="auto"/>
            </w:pPr>
          </w:p>
          <w:p w14:paraId="0A1D8EBC" w14:textId="77777777" w:rsidR="00442FEE" w:rsidRDefault="00653F5E">
            <w:pPr>
              <w:spacing w:after="160" w:line="240" w:lineRule="auto"/>
            </w:pPr>
            <w:r>
              <w:rPr>
                <w:sz w:val="22"/>
                <w:szCs w:val="22"/>
              </w:rPr>
              <w:lastRenderedPageBreak/>
              <w:t>S.</w:t>
            </w:r>
          </w:p>
        </w:tc>
      </w:tr>
      <w:tr w:rsidR="00442FEE" w14:paraId="2A602B91" w14:textId="77777777">
        <w:tblPrEx>
          <w:tblCellMar>
            <w:top w:w="0" w:type="dxa"/>
            <w:bottom w:w="0" w:type="dxa"/>
          </w:tblCellMar>
        </w:tblPrEx>
        <w:trPr>
          <w:trHeight w:val="318"/>
        </w:trPr>
        <w:tc>
          <w:tcPr>
            <w:tcW w:w="2551"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41FC5E03" w14:textId="77777777" w:rsidR="00442FEE" w:rsidRDefault="00653F5E">
            <w:pPr>
              <w:spacing w:after="160" w:line="240" w:lineRule="auto"/>
              <w:jc w:val="right"/>
            </w:pPr>
            <w:r>
              <w:rPr>
                <w:sz w:val="22"/>
                <w:szCs w:val="22"/>
              </w:rPr>
              <w:t>pagrindinis</w:t>
            </w:r>
          </w:p>
        </w:tc>
        <w:tc>
          <w:tcPr>
            <w:tcW w:w="7314" w:type="dxa"/>
            <w:vMerge/>
            <w:tcBorders>
              <w:bottom w:val="single" w:sz="4" w:space="0" w:color="000000"/>
              <w:right w:val="single" w:sz="4" w:space="0" w:color="000000"/>
            </w:tcBorders>
            <w:shd w:val="clear" w:color="auto" w:fill="auto"/>
            <w:tcMar>
              <w:top w:w="0" w:type="dxa"/>
              <w:left w:w="120" w:type="dxa"/>
              <w:bottom w:w="0" w:type="dxa"/>
              <w:right w:w="120" w:type="dxa"/>
            </w:tcMar>
          </w:tcPr>
          <w:p w14:paraId="09AF6FC9" w14:textId="77777777" w:rsidR="00442FEE" w:rsidRDefault="00442FEE">
            <w:pPr>
              <w:spacing w:before="65" w:after="0" w:line="240" w:lineRule="auto"/>
              <w:ind w:left="5347"/>
              <w:jc w:val="right"/>
            </w:pPr>
          </w:p>
        </w:tc>
      </w:tr>
      <w:tr w:rsidR="00442FEE" w14:paraId="2E2B8F82" w14:textId="77777777">
        <w:tblPrEx>
          <w:tblCellMar>
            <w:top w:w="0" w:type="dxa"/>
            <w:bottom w:w="0" w:type="dxa"/>
          </w:tblCellMar>
        </w:tblPrEx>
        <w:trPr>
          <w:trHeight w:val="426"/>
        </w:trPr>
        <w:tc>
          <w:tcPr>
            <w:tcW w:w="2551"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46742055" w14:textId="77777777" w:rsidR="00442FEE" w:rsidRDefault="00653F5E">
            <w:pPr>
              <w:spacing w:after="160" w:line="240" w:lineRule="auto"/>
              <w:jc w:val="right"/>
            </w:pPr>
            <w:r>
              <w:rPr>
                <w:sz w:val="22"/>
                <w:szCs w:val="22"/>
              </w:rPr>
              <w:t>patenkinamas</w:t>
            </w:r>
          </w:p>
        </w:tc>
        <w:tc>
          <w:tcPr>
            <w:tcW w:w="7314" w:type="dxa"/>
            <w:vMerge/>
            <w:tcBorders>
              <w:bottom w:val="single" w:sz="4" w:space="0" w:color="000000"/>
              <w:right w:val="single" w:sz="4" w:space="0" w:color="000000"/>
            </w:tcBorders>
            <w:shd w:val="clear" w:color="auto" w:fill="auto"/>
            <w:tcMar>
              <w:top w:w="0" w:type="dxa"/>
              <w:left w:w="120" w:type="dxa"/>
              <w:bottom w:w="0" w:type="dxa"/>
              <w:right w:w="120" w:type="dxa"/>
            </w:tcMar>
          </w:tcPr>
          <w:p w14:paraId="700941BB" w14:textId="77777777" w:rsidR="00442FEE" w:rsidRDefault="00442FEE">
            <w:pPr>
              <w:spacing w:before="65" w:after="0" w:line="240" w:lineRule="auto"/>
              <w:ind w:left="5347"/>
              <w:jc w:val="right"/>
            </w:pPr>
          </w:p>
        </w:tc>
      </w:tr>
      <w:tr w:rsidR="00442FEE" w14:paraId="7C80180C" w14:textId="77777777">
        <w:tblPrEx>
          <w:tblCellMar>
            <w:top w:w="0" w:type="dxa"/>
            <w:bottom w:w="0" w:type="dxa"/>
          </w:tblCellMar>
        </w:tblPrEx>
        <w:trPr>
          <w:trHeight w:val="235"/>
        </w:trPr>
        <w:tc>
          <w:tcPr>
            <w:tcW w:w="2551"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582D2958" w14:textId="77777777" w:rsidR="00442FEE" w:rsidRDefault="00653F5E">
            <w:pPr>
              <w:spacing w:after="160" w:line="240" w:lineRule="auto"/>
              <w:jc w:val="right"/>
            </w:pPr>
            <w:r>
              <w:rPr>
                <w:sz w:val="22"/>
                <w:szCs w:val="22"/>
              </w:rPr>
              <w:t>slenkstinis</w:t>
            </w:r>
          </w:p>
        </w:tc>
        <w:tc>
          <w:tcPr>
            <w:tcW w:w="7314" w:type="dxa"/>
            <w:vMerge/>
            <w:tcBorders>
              <w:bottom w:val="single" w:sz="4" w:space="0" w:color="000000"/>
              <w:right w:val="single" w:sz="4" w:space="0" w:color="000000"/>
            </w:tcBorders>
            <w:shd w:val="clear" w:color="auto" w:fill="auto"/>
            <w:tcMar>
              <w:top w:w="0" w:type="dxa"/>
              <w:left w:w="120" w:type="dxa"/>
              <w:bottom w:w="0" w:type="dxa"/>
              <w:right w:w="120" w:type="dxa"/>
            </w:tcMar>
          </w:tcPr>
          <w:p w14:paraId="5797FADF" w14:textId="77777777" w:rsidR="00442FEE" w:rsidRDefault="00442FEE">
            <w:pPr>
              <w:spacing w:before="65" w:after="0" w:line="240" w:lineRule="auto"/>
              <w:ind w:left="5347"/>
              <w:jc w:val="right"/>
            </w:pPr>
          </w:p>
        </w:tc>
      </w:tr>
      <w:tr w:rsidR="00442FEE" w14:paraId="1900C0D9" w14:textId="77777777">
        <w:tblPrEx>
          <w:tblCellMar>
            <w:top w:w="0" w:type="dxa"/>
            <w:bottom w:w="0" w:type="dxa"/>
          </w:tblCellMar>
        </w:tblPrEx>
        <w:trPr>
          <w:trHeight w:val="435"/>
        </w:trPr>
        <w:tc>
          <w:tcPr>
            <w:tcW w:w="2551"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592778CC" w14:textId="77777777" w:rsidR="00442FEE" w:rsidRDefault="00653F5E">
            <w:pPr>
              <w:spacing w:after="160" w:line="240" w:lineRule="auto"/>
              <w:jc w:val="right"/>
            </w:pPr>
            <w:r>
              <w:rPr>
                <w:sz w:val="22"/>
                <w:szCs w:val="22"/>
              </w:rPr>
              <w:t>nepatenkinamas</w:t>
            </w:r>
          </w:p>
        </w:tc>
        <w:tc>
          <w:tcPr>
            <w:tcW w:w="7314" w:type="dxa"/>
            <w:tcBorders>
              <w:bottom w:val="single" w:sz="4" w:space="0" w:color="000000"/>
              <w:right w:val="single" w:sz="4" w:space="0" w:color="000000"/>
            </w:tcBorders>
            <w:shd w:val="clear" w:color="auto" w:fill="auto"/>
            <w:tcMar>
              <w:top w:w="0" w:type="dxa"/>
              <w:left w:w="120" w:type="dxa"/>
              <w:bottom w:w="0" w:type="dxa"/>
              <w:right w:w="120" w:type="dxa"/>
            </w:tcMar>
          </w:tcPr>
          <w:p w14:paraId="5A520E70" w14:textId="77777777" w:rsidR="00442FEE" w:rsidRDefault="00653F5E">
            <w:pPr>
              <w:spacing w:after="160" w:line="240" w:lineRule="auto"/>
            </w:pPr>
            <w:proofErr w:type="spellStart"/>
            <w:r>
              <w:rPr>
                <w:sz w:val="22"/>
                <w:szCs w:val="22"/>
              </w:rPr>
              <w:t>neįsk</w:t>
            </w:r>
            <w:proofErr w:type="spellEnd"/>
            <w:r>
              <w:rPr>
                <w:sz w:val="22"/>
                <w:szCs w:val="22"/>
              </w:rPr>
              <w:t>.</w:t>
            </w:r>
          </w:p>
        </w:tc>
      </w:tr>
    </w:tbl>
    <w:p w14:paraId="4CF2F65C" w14:textId="77777777" w:rsidR="00442FEE" w:rsidRDefault="00653F5E">
      <w:pPr>
        <w:spacing w:after="0"/>
      </w:pPr>
      <w:r>
        <w:rPr>
          <w:i/>
          <w:iCs/>
          <w:sz w:val="20"/>
          <w:szCs w:val="20"/>
          <w:vertAlign w:val="superscript"/>
        </w:rPr>
        <w:t xml:space="preserve">* </w:t>
      </w:r>
      <w:r>
        <w:rPr>
          <w:i/>
          <w:iCs/>
          <w:sz w:val="20"/>
          <w:szCs w:val="20"/>
        </w:rPr>
        <w:t xml:space="preserve">Vertinant mokinių </w:t>
      </w:r>
      <w:r>
        <w:rPr>
          <w:i/>
          <w:iCs/>
          <w:sz w:val="20"/>
          <w:szCs w:val="20"/>
        </w:rPr>
        <w:t>pasiekimus orientuojamasi į pasiekimų lygius, apibrėžtus pradinio ugdymo bendrojoje programoje, patvirtintoje 2022 m</w:t>
      </w:r>
      <w:r>
        <w:rPr>
          <w:i/>
          <w:iCs/>
        </w:rPr>
        <w:t>.</w:t>
      </w:r>
      <w:r>
        <w:t xml:space="preserve"> </w:t>
      </w:r>
    </w:p>
    <w:p w14:paraId="1FE203BC" w14:textId="77777777" w:rsidR="00442FEE" w:rsidRDefault="00653F5E">
      <w:pPr>
        <w:spacing w:after="160" w:line="240" w:lineRule="auto"/>
        <w:ind w:left="880"/>
        <w:jc w:val="both"/>
      </w:pPr>
      <w:r>
        <w:t>22.</w:t>
      </w:r>
      <w:r>
        <w:rPr>
          <w:sz w:val="14"/>
          <w:szCs w:val="14"/>
        </w:rPr>
        <w:t xml:space="preserve">        </w:t>
      </w:r>
      <w:proofErr w:type="spellStart"/>
      <w:r>
        <w:t>Dešimtbalė</w:t>
      </w:r>
      <w:proofErr w:type="spellEnd"/>
      <w:r>
        <w:t xml:space="preserve"> vertinimo* skalė pagrindinio ugdymo klasėse:</w:t>
      </w:r>
    </w:p>
    <w:tbl>
      <w:tblPr>
        <w:tblW w:w="9865" w:type="dxa"/>
        <w:tblLayout w:type="fixed"/>
        <w:tblCellMar>
          <w:left w:w="10" w:type="dxa"/>
          <w:right w:w="10" w:type="dxa"/>
        </w:tblCellMar>
        <w:tblLook w:val="04A0" w:firstRow="1" w:lastRow="0" w:firstColumn="1" w:lastColumn="0" w:noHBand="0" w:noVBand="1"/>
      </w:tblPr>
      <w:tblGrid>
        <w:gridCol w:w="1838"/>
        <w:gridCol w:w="1418"/>
        <w:gridCol w:w="1701"/>
        <w:gridCol w:w="4908"/>
      </w:tblGrid>
      <w:tr w:rsidR="00442FEE" w14:paraId="0E3CF3F3" w14:textId="77777777">
        <w:tblPrEx>
          <w:tblCellMar>
            <w:top w:w="0" w:type="dxa"/>
            <w:bottom w:w="0" w:type="dxa"/>
          </w:tblCellMar>
        </w:tblPrEx>
        <w:trPr>
          <w:trHeight w:val="862"/>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CB614BF" w14:textId="77777777" w:rsidR="00442FEE" w:rsidRDefault="00653F5E">
            <w:pPr>
              <w:spacing w:after="160" w:line="240" w:lineRule="auto"/>
              <w:jc w:val="center"/>
            </w:pPr>
            <w:r>
              <w:rPr>
                <w:sz w:val="22"/>
                <w:szCs w:val="22"/>
              </w:rPr>
              <w:t>Pasiekimų lygis</w:t>
            </w:r>
          </w:p>
        </w:tc>
        <w:tc>
          <w:tcPr>
            <w:tcW w:w="1418"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046A7DF" w14:textId="77777777" w:rsidR="00442FEE" w:rsidRDefault="00653F5E">
            <w:pPr>
              <w:spacing w:after="160" w:line="240" w:lineRule="auto"/>
              <w:jc w:val="center"/>
            </w:pPr>
            <w:r>
              <w:rPr>
                <w:sz w:val="22"/>
                <w:szCs w:val="22"/>
              </w:rPr>
              <w:t>Balai</w:t>
            </w:r>
          </w:p>
        </w:tc>
        <w:tc>
          <w:tcPr>
            <w:tcW w:w="1701"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1A2F09A" w14:textId="77777777" w:rsidR="00442FEE" w:rsidRDefault="00653F5E">
            <w:pPr>
              <w:spacing w:after="160" w:line="240" w:lineRule="auto"/>
            </w:pPr>
            <w:r>
              <w:rPr>
                <w:sz w:val="22"/>
                <w:szCs w:val="22"/>
              </w:rPr>
              <w:t>Trumpas apibūdinimas</w:t>
            </w:r>
          </w:p>
        </w:tc>
        <w:tc>
          <w:tcPr>
            <w:tcW w:w="4908"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2F50E94" w14:textId="77777777" w:rsidR="00442FEE" w:rsidRDefault="00653F5E">
            <w:pPr>
              <w:spacing w:after="160" w:line="240" w:lineRule="auto"/>
            </w:pPr>
            <w:r>
              <w:rPr>
                <w:sz w:val="22"/>
                <w:szCs w:val="22"/>
              </w:rPr>
              <w:t>Rašydami pažymius mokytojai</w:t>
            </w:r>
            <w:r>
              <w:rPr>
                <w:sz w:val="22"/>
                <w:szCs w:val="22"/>
              </w:rPr>
              <w:t xml:space="preserve"> turi laikytis vieningumo principų. t. y., vertinimas turi būti orientuotas į šiuos nurodymus</w:t>
            </w:r>
          </w:p>
        </w:tc>
      </w:tr>
      <w:tr w:rsidR="00442FEE" w14:paraId="1E730FC5" w14:textId="77777777">
        <w:tblPrEx>
          <w:tblCellMar>
            <w:top w:w="0" w:type="dxa"/>
            <w:bottom w:w="0" w:type="dxa"/>
          </w:tblCellMar>
        </w:tblPrEx>
        <w:trPr>
          <w:trHeight w:val="585"/>
        </w:trPr>
        <w:tc>
          <w:tcPr>
            <w:tcW w:w="1838" w:type="dxa"/>
            <w:vMerge w:val="restart"/>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53675CE3" w14:textId="77777777" w:rsidR="00442FEE" w:rsidRDefault="00653F5E">
            <w:pPr>
              <w:spacing w:after="160" w:line="240" w:lineRule="auto"/>
              <w:jc w:val="right"/>
            </w:pPr>
            <w:r>
              <w:rPr>
                <w:sz w:val="22"/>
                <w:szCs w:val="22"/>
              </w:rPr>
              <w:t>aukštesnysis</w:t>
            </w: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3F63565E" w14:textId="77777777" w:rsidR="00442FEE" w:rsidRDefault="00653F5E">
            <w:pPr>
              <w:spacing w:after="160" w:line="240" w:lineRule="auto"/>
              <w:jc w:val="center"/>
            </w:pPr>
            <w:r>
              <w:rPr>
                <w:sz w:val="22"/>
                <w:szCs w:val="22"/>
              </w:rPr>
              <w:t>10 (dešimt)</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60F52F2F" w14:textId="77777777" w:rsidR="00442FEE" w:rsidRDefault="00653F5E">
            <w:pPr>
              <w:spacing w:after="160" w:line="240" w:lineRule="auto"/>
            </w:pPr>
            <w:r>
              <w:rPr>
                <w:sz w:val="22"/>
                <w:szCs w:val="22"/>
              </w:rPr>
              <w:t>puikiai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39201283" w14:textId="77777777" w:rsidR="00442FEE" w:rsidRDefault="00653F5E">
            <w:pPr>
              <w:spacing w:after="0"/>
            </w:pPr>
            <w:r>
              <w:rPr>
                <w:sz w:val="22"/>
                <w:szCs w:val="22"/>
              </w:rPr>
              <w:t>„10“ (puikiai), kai užduotis ar atsakinėjimas atliktas be klaidų</w:t>
            </w:r>
          </w:p>
        </w:tc>
      </w:tr>
      <w:tr w:rsidR="00442FEE" w14:paraId="2BB8D4EE" w14:textId="77777777">
        <w:tblPrEx>
          <w:tblCellMar>
            <w:top w:w="0" w:type="dxa"/>
            <w:bottom w:w="0" w:type="dxa"/>
          </w:tblCellMar>
        </w:tblPrEx>
        <w:trPr>
          <w:trHeight w:val="867"/>
        </w:trPr>
        <w:tc>
          <w:tcPr>
            <w:tcW w:w="1838" w:type="dxa"/>
            <w:vMerge/>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3F30CCC9" w14:textId="77777777" w:rsidR="00442FEE" w:rsidRDefault="00442FEE">
            <w:pPr>
              <w:spacing w:before="65" w:after="0" w:line="240" w:lineRule="auto"/>
              <w:ind w:left="5347"/>
              <w:jc w:val="right"/>
            </w:pP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4E2D1B27" w14:textId="77777777" w:rsidR="00442FEE" w:rsidRDefault="00653F5E">
            <w:pPr>
              <w:spacing w:after="160" w:line="240" w:lineRule="auto"/>
              <w:jc w:val="center"/>
            </w:pPr>
            <w:r>
              <w:rPr>
                <w:sz w:val="22"/>
                <w:szCs w:val="22"/>
              </w:rPr>
              <w:t>9 (devyni)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337782BB" w14:textId="77777777" w:rsidR="00442FEE" w:rsidRDefault="00653F5E">
            <w:pPr>
              <w:spacing w:after="160" w:line="240" w:lineRule="auto"/>
            </w:pPr>
            <w:r>
              <w:rPr>
                <w:sz w:val="22"/>
                <w:szCs w:val="22"/>
              </w:rPr>
              <w:t>labai gerai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0ADF186D" w14:textId="77777777" w:rsidR="00442FEE" w:rsidRDefault="00653F5E">
            <w:pPr>
              <w:spacing w:after="0"/>
            </w:pPr>
            <w:r>
              <w:rPr>
                <w:sz w:val="22"/>
                <w:szCs w:val="22"/>
              </w:rPr>
              <w:t xml:space="preserve">„9“ (labai gerai), kai </w:t>
            </w:r>
            <w:r>
              <w:rPr>
                <w:sz w:val="22"/>
                <w:szCs w:val="22"/>
              </w:rPr>
              <w:t>užduotis ar atsakinėjimas iš esmės yra atliktas labai gerai, tačiau yra neesminis netikslumas ar suklydimas</w:t>
            </w:r>
          </w:p>
        </w:tc>
      </w:tr>
      <w:tr w:rsidR="00442FEE" w14:paraId="6182BDBB" w14:textId="77777777">
        <w:tblPrEx>
          <w:tblCellMar>
            <w:top w:w="0" w:type="dxa"/>
            <w:bottom w:w="0" w:type="dxa"/>
          </w:tblCellMar>
        </w:tblPrEx>
        <w:trPr>
          <w:trHeight w:val="578"/>
        </w:trPr>
        <w:tc>
          <w:tcPr>
            <w:tcW w:w="1838" w:type="dxa"/>
            <w:vMerge w:val="restart"/>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CCD854D" w14:textId="77777777" w:rsidR="00442FEE" w:rsidRDefault="00653F5E">
            <w:pPr>
              <w:spacing w:after="160" w:line="240" w:lineRule="auto"/>
              <w:jc w:val="right"/>
            </w:pPr>
            <w:r>
              <w:rPr>
                <w:sz w:val="22"/>
                <w:szCs w:val="22"/>
              </w:rPr>
              <w:t>pagrindinis</w:t>
            </w: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237FC8D2" w14:textId="77777777" w:rsidR="00442FEE" w:rsidRDefault="00653F5E">
            <w:pPr>
              <w:spacing w:after="160" w:line="240" w:lineRule="auto"/>
              <w:jc w:val="center"/>
            </w:pPr>
            <w:r>
              <w:rPr>
                <w:sz w:val="22"/>
                <w:szCs w:val="22"/>
              </w:rPr>
              <w:t>8 (aštuoni)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7847DEDA" w14:textId="77777777" w:rsidR="00442FEE" w:rsidRDefault="00653F5E">
            <w:pPr>
              <w:spacing w:after="160" w:line="240" w:lineRule="auto"/>
            </w:pPr>
            <w:r>
              <w:rPr>
                <w:sz w:val="22"/>
                <w:szCs w:val="22"/>
              </w:rPr>
              <w:t>gerai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783D44BB" w14:textId="77777777" w:rsidR="00442FEE" w:rsidRDefault="00653F5E">
            <w:pPr>
              <w:spacing w:after="0"/>
            </w:pPr>
            <w:r>
              <w:rPr>
                <w:sz w:val="22"/>
                <w:szCs w:val="22"/>
              </w:rPr>
              <w:t>„8“ (gerai), kai užduotis visiškai atlikta, tačiau yra keletas suklydimų ar klaidų</w:t>
            </w:r>
          </w:p>
        </w:tc>
      </w:tr>
      <w:tr w:rsidR="00442FEE" w14:paraId="01383238" w14:textId="77777777">
        <w:tblPrEx>
          <w:tblCellMar>
            <w:top w:w="0" w:type="dxa"/>
            <w:bottom w:w="0" w:type="dxa"/>
          </w:tblCellMar>
        </w:tblPrEx>
        <w:trPr>
          <w:trHeight w:val="466"/>
        </w:trPr>
        <w:tc>
          <w:tcPr>
            <w:tcW w:w="1838" w:type="dxa"/>
            <w:vMerge/>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FB59C40" w14:textId="77777777" w:rsidR="00442FEE" w:rsidRDefault="00442FEE">
            <w:pPr>
              <w:spacing w:before="65" w:after="0" w:line="240" w:lineRule="auto"/>
              <w:ind w:left="5347"/>
              <w:jc w:val="right"/>
            </w:pP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253843FB" w14:textId="77777777" w:rsidR="00442FEE" w:rsidRDefault="00653F5E">
            <w:pPr>
              <w:spacing w:after="160" w:line="240" w:lineRule="auto"/>
              <w:jc w:val="center"/>
            </w:pPr>
            <w:r>
              <w:rPr>
                <w:sz w:val="22"/>
                <w:szCs w:val="22"/>
              </w:rPr>
              <w:t>7 (septyni)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7A94AA0E" w14:textId="77777777" w:rsidR="00442FEE" w:rsidRDefault="00653F5E">
            <w:pPr>
              <w:spacing w:after="160" w:line="240" w:lineRule="auto"/>
            </w:pPr>
            <w:r>
              <w:rPr>
                <w:sz w:val="22"/>
                <w:szCs w:val="22"/>
              </w:rPr>
              <w:t xml:space="preserve">pakankamai </w:t>
            </w:r>
            <w:r>
              <w:rPr>
                <w:sz w:val="22"/>
                <w:szCs w:val="22"/>
              </w:rPr>
              <w:t>gerai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344CCBEE" w14:textId="77777777" w:rsidR="00442FEE" w:rsidRDefault="00653F5E">
            <w:pPr>
              <w:spacing w:after="0"/>
            </w:pPr>
            <w:r>
              <w:rPr>
                <w:sz w:val="22"/>
                <w:szCs w:val="22"/>
              </w:rPr>
              <w:t xml:space="preserve"> „7“ (pakankamai gerai), kai atliktoje užduotyje yra keletas netikslumų ar klaidų</w:t>
            </w:r>
          </w:p>
        </w:tc>
      </w:tr>
      <w:tr w:rsidR="00442FEE" w14:paraId="083681E6" w14:textId="77777777">
        <w:tblPrEx>
          <w:tblCellMar>
            <w:top w:w="0" w:type="dxa"/>
            <w:bottom w:w="0" w:type="dxa"/>
          </w:tblCellMar>
        </w:tblPrEx>
        <w:trPr>
          <w:trHeight w:val="597"/>
        </w:trPr>
        <w:tc>
          <w:tcPr>
            <w:tcW w:w="1838" w:type="dxa"/>
            <w:vMerge w:val="restart"/>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3EB5021" w14:textId="77777777" w:rsidR="00442FEE" w:rsidRDefault="00653F5E">
            <w:pPr>
              <w:spacing w:after="160" w:line="240" w:lineRule="auto"/>
              <w:jc w:val="right"/>
            </w:pPr>
            <w:r>
              <w:rPr>
                <w:sz w:val="22"/>
                <w:szCs w:val="22"/>
              </w:rPr>
              <w:t>patenkinamas</w:t>
            </w: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556DEE43" w14:textId="77777777" w:rsidR="00442FEE" w:rsidRDefault="00653F5E">
            <w:pPr>
              <w:spacing w:after="160" w:line="240" w:lineRule="auto"/>
              <w:jc w:val="center"/>
            </w:pPr>
            <w:r>
              <w:rPr>
                <w:sz w:val="22"/>
                <w:szCs w:val="22"/>
              </w:rPr>
              <w:t>6 (šeši)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755A5156" w14:textId="77777777" w:rsidR="00442FEE" w:rsidRDefault="00653F5E">
            <w:pPr>
              <w:spacing w:after="160" w:line="240" w:lineRule="auto"/>
            </w:pPr>
            <w:r>
              <w:rPr>
                <w:sz w:val="22"/>
                <w:szCs w:val="22"/>
              </w:rPr>
              <w:t>vidutiniškai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24EF37A5" w14:textId="77777777" w:rsidR="00442FEE" w:rsidRDefault="00653F5E">
            <w:pPr>
              <w:spacing w:after="0"/>
            </w:pPr>
            <w:r>
              <w:rPr>
                <w:sz w:val="22"/>
                <w:szCs w:val="22"/>
              </w:rPr>
              <w:t>„6“ (patenkinamai), kai padarytos klaidos ar suklydimai leidžia suprasti užduoties rezultatą</w:t>
            </w:r>
          </w:p>
        </w:tc>
      </w:tr>
      <w:tr w:rsidR="00442FEE" w14:paraId="37F41054" w14:textId="77777777">
        <w:tblPrEx>
          <w:tblCellMar>
            <w:top w:w="0" w:type="dxa"/>
            <w:bottom w:w="0" w:type="dxa"/>
          </w:tblCellMar>
        </w:tblPrEx>
        <w:trPr>
          <w:trHeight w:val="813"/>
        </w:trPr>
        <w:tc>
          <w:tcPr>
            <w:tcW w:w="1838" w:type="dxa"/>
            <w:vMerge/>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2E21F693" w14:textId="77777777" w:rsidR="00442FEE" w:rsidRDefault="00442FEE">
            <w:pPr>
              <w:spacing w:before="65" w:after="0" w:line="240" w:lineRule="auto"/>
              <w:ind w:left="5347"/>
              <w:jc w:val="right"/>
            </w:pP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67FD2AB5" w14:textId="77777777" w:rsidR="00442FEE" w:rsidRDefault="00653F5E">
            <w:pPr>
              <w:spacing w:after="160" w:line="240" w:lineRule="auto"/>
              <w:jc w:val="center"/>
            </w:pPr>
            <w:r>
              <w:rPr>
                <w:sz w:val="22"/>
                <w:szCs w:val="22"/>
              </w:rPr>
              <w:t>5 (penki)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765C62A1" w14:textId="77777777" w:rsidR="00442FEE" w:rsidRDefault="00653F5E">
            <w:pPr>
              <w:spacing w:after="160" w:line="240" w:lineRule="auto"/>
            </w:pPr>
            <w:r>
              <w:rPr>
                <w:sz w:val="22"/>
                <w:szCs w:val="22"/>
              </w:rPr>
              <w:t>patenkinamai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5140A483" w14:textId="77777777" w:rsidR="00442FEE" w:rsidRDefault="00653F5E">
            <w:pPr>
              <w:spacing w:after="0"/>
            </w:pPr>
            <w:r>
              <w:rPr>
                <w:sz w:val="22"/>
                <w:szCs w:val="22"/>
              </w:rPr>
              <w:t xml:space="preserve">„5“ </w:t>
            </w:r>
            <w:r>
              <w:rPr>
                <w:sz w:val="22"/>
                <w:szCs w:val="22"/>
              </w:rPr>
              <w:t>(pakankamai patenkinamai), kai mokinys teisingai atliko pusę gautos užduoties ir 50% užduoties atliko gerai</w:t>
            </w:r>
          </w:p>
        </w:tc>
      </w:tr>
      <w:tr w:rsidR="00442FEE" w14:paraId="353228B8" w14:textId="77777777">
        <w:tblPrEx>
          <w:tblCellMar>
            <w:top w:w="0" w:type="dxa"/>
            <w:bottom w:w="0" w:type="dxa"/>
          </w:tblCellMar>
        </w:tblPrEx>
        <w:trPr>
          <w:trHeight w:val="820"/>
        </w:trPr>
        <w:tc>
          <w:tcPr>
            <w:tcW w:w="1838" w:type="dxa"/>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29233F15" w14:textId="77777777" w:rsidR="00442FEE" w:rsidRDefault="00653F5E">
            <w:pPr>
              <w:spacing w:after="160"/>
              <w:jc w:val="right"/>
            </w:pPr>
            <w:r>
              <w:rPr>
                <w:sz w:val="22"/>
                <w:szCs w:val="22"/>
              </w:rPr>
              <w:t>slenkstinis</w:t>
            </w: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4837D6EE" w14:textId="77777777" w:rsidR="00442FEE" w:rsidRDefault="00653F5E">
            <w:pPr>
              <w:spacing w:after="160" w:line="240" w:lineRule="auto"/>
              <w:jc w:val="center"/>
            </w:pPr>
            <w:r>
              <w:rPr>
                <w:sz w:val="22"/>
                <w:szCs w:val="22"/>
              </w:rPr>
              <w:t>4 (keturi)</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213D3B2F" w14:textId="77777777" w:rsidR="00442FEE" w:rsidRDefault="00653F5E">
            <w:pPr>
              <w:spacing w:after="160" w:line="240" w:lineRule="auto"/>
            </w:pPr>
            <w:r>
              <w:rPr>
                <w:sz w:val="22"/>
                <w:szCs w:val="22"/>
              </w:rPr>
              <w:t>pakankamai patenkinamai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451441EE" w14:textId="77777777" w:rsidR="00442FEE" w:rsidRDefault="00653F5E">
            <w:pPr>
              <w:spacing w:after="0"/>
            </w:pPr>
            <w:r>
              <w:rPr>
                <w:sz w:val="22"/>
                <w:szCs w:val="22"/>
              </w:rPr>
              <w:t xml:space="preserve">„4“ (silpnai), kai mokinys pusėje atliktos užduoties padarė klaidų, dėl kurių neįmanoma </w:t>
            </w:r>
            <w:r>
              <w:rPr>
                <w:sz w:val="22"/>
                <w:szCs w:val="22"/>
              </w:rPr>
              <w:t>įžvelgti mokinio bandymų</w:t>
            </w:r>
          </w:p>
        </w:tc>
      </w:tr>
      <w:tr w:rsidR="00442FEE" w14:paraId="1C1B3508" w14:textId="77777777">
        <w:tblPrEx>
          <w:tblCellMar>
            <w:top w:w="0" w:type="dxa"/>
            <w:bottom w:w="0" w:type="dxa"/>
          </w:tblCellMar>
        </w:tblPrEx>
        <w:trPr>
          <w:trHeight w:val="548"/>
        </w:trPr>
        <w:tc>
          <w:tcPr>
            <w:tcW w:w="1838" w:type="dxa"/>
            <w:vMerge w:val="restart"/>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050EBD7" w14:textId="77777777" w:rsidR="00442FEE" w:rsidRDefault="00653F5E">
            <w:pPr>
              <w:spacing w:after="160" w:line="240" w:lineRule="auto"/>
              <w:jc w:val="right"/>
            </w:pPr>
            <w:r>
              <w:rPr>
                <w:sz w:val="22"/>
                <w:szCs w:val="22"/>
              </w:rPr>
              <w:t>nepatenkinamas</w:t>
            </w: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1B747E82" w14:textId="77777777" w:rsidR="00442FEE" w:rsidRDefault="00653F5E">
            <w:pPr>
              <w:spacing w:after="160" w:line="240" w:lineRule="auto"/>
              <w:jc w:val="center"/>
            </w:pPr>
            <w:r>
              <w:rPr>
                <w:sz w:val="22"/>
                <w:szCs w:val="22"/>
              </w:rPr>
              <w:t>3 (trys)</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5F260E2D" w14:textId="77777777" w:rsidR="00442FEE" w:rsidRDefault="00653F5E">
            <w:pPr>
              <w:spacing w:after="160" w:line="240" w:lineRule="auto"/>
            </w:pPr>
            <w:r>
              <w:rPr>
                <w:sz w:val="22"/>
                <w:szCs w:val="22"/>
              </w:rPr>
              <w:t>nepatenkinamai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51FAC317" w14:textId="77777777" w:rsidR="00442FEE" w:rsidRDefault="00653F5E">
            <w:pPr>
              <w:spacing w:after="0"/>
            </w:pPr>
            <w:r>
              <w:rPr>
                <w:sz w:val="22"/>
                <w:szCs w:val="22"/>
              </w:rPr>
              <w:t>„3“ (blogai), kai negalima užduoties atlikime surasti bent vieno teisingo atsakymo ar teisingos minties</w:t>
            </w:r>
          </w:p>
        </w:tc>
      </w:tr>
      <w:tr w:rsidR="00442FEE" w14:paraId="3D627607" w14:textId="77777777">
        <w:tblPrEx>
          <w:tblCellMar>
            <w:top w:w="0" w:type="dxa"/>
            <w:bottom w:w="0" w:type="dxa"/>
          </w:tblCellMar>
        </w:tblPrEx>
        <w:trPr>
          <w:trHeight w:val="461"/>
        </w:trPr>
        <w:tc>
          <w:tcPr>
            <w:tcW w:w="1838" w:type="dxa"/>
            <w:vMerge/>
            <w:tcBorders>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5ACE280E" w14:textId="77777777" w:rsidR="00442FEE" w:rsidRDefault="00442FEE">
            <w:pPr>
              <w:spacing w:before="65" w:after="0" w:line="240" w:lineRule="auto"/>
              <w:ind w:left="5347"/>
              <w:jc w:val="right"/>
            </w:pPr>
          </w:p>
        </w:tc>
        <w:tc>
          <w:tcPr>
            <w:tcW w:w="1418" w:type="dxa"/>
            <w:tcBorders>
              <w:bottom w:val="single" w:sz="4" w:space="0" w:color="000000"/>
              <w:right w:val="single" w:sz="4" w:space="0" w:color="000000"/>
            </w:tcBorders>
            <w:shd w:val="clear" w:color="auto" w:fill="auto"/>
            <w:tcMar>
              <w:top w:w="0" w:type="dxa"/>
              <w:left w:w="120" w:type="dxa"/>
              <w:bottom w:w="0" w:type="dxa"/>
              <w:right w:w="120" w:type="dxa"/>
            </w:tcMar>
          </w:tcPr>
          <w:p w14:paraId="31E38B1C" w14:textId="77777777" w:rsidR="00442FEE" w:rsidRDefault="00653F5E">
            <w:pPr>
              <w:spacing w:after="160" w:line="240" w:lineRule="auto"/>
              <w:jc w:val="center"/>
            </w:pPr>
            <w:r>
              <w:rPr>
                <w:sz w:val="22"/>
                <w:szCs w:val="22"/>
              </w:rPr>
              <w:t>2 (du)</w:t>
            </w:r>
          </w:p>
        </w:tc>
        <w:tc>
          <w:tcPr>
            <w:tcW w:w="1701" w:type="dxa"/>
            <w:tcBorders>
              <w:bottom w:val="single" w:sz="4" w:space="0" w:color="000000"/>
              <w:right w:val="single" w:sz="4" w:space="0" w:color="000000"/>
            </w:tcBorders>
            <w:shd w:val="clear" w:color="auto" w:fill="auto"/>
            <w:tcMar>
              <w:top w:w="0" w:type="dxa"/>
              <w:left w:w="120" w:type="dxa"/>
              <w:bottom w:w="0" w:type="dxa"/>
              <w:right w:w="120" w:type="dxa"/>
            </w:tcMar>
          </w:tcPr>
          <w:p w14:paraId="015C8BD7" w14:textId="77777777" w:rsidR="00442FEE" w:rsidRDefault="00653F5E">
            <w:pPr>
              <w:spacing w:after="160" w:line="240" w:lineRule="auto"/>
            </w:pPr>
            <w:r>
              <w:rPr>
                <w:sz w:val="22"/>
                <w:szCs w:val="22"/>
              </w:rPr>
              <w:t>blogai</w:t>
            </w:r>
          </w:p>
        </w:tc>
        <w:tc>
          <w:tcPr>
            <w:tcW w:w="4908" w:type="dxa"/>
            <w:tcBorders>
              <w:bottom w:val="single" w:sz="4" w:space="0" w:color="000000"/>
              <w:right w:val="single" w:sz="4" w:space="0" w:color="000000"/>
            </w:tcBorders>
            <w:shd w:val="clear" w:color="auto" w:fill="auto"/>
            <w:tcMar>
              <w:top w:w="0" w:type="dxa"/>
              <w:left w:w="120" w:type="dxa"/>
              <w:bottom w:w="0" w:type="dxa"/>
              <w:right w:w="120" w:type="dxa"/>
            </w:tcMar>
          </w:tcPr>
          <w:p w14:paraId="566D6257" w14:textId="77777777" w:rsidR="00442FEE" w:rsidRDefault="00653F5E">
            <w:pPr>
              <w:spacing w:after="0"/>
            </w:pPr>
            <w:r>
              <w:rPr>
                <w:sz w:val="22"/>
                <w:szCs w:val="22"/>
              </w:rPr>
              <w:t xml:space="preserve">„2“ (labai blogai), kai negalima suprasti, ką mokinys bandė </w:t>
            </w:r>
            <w:r>
              <w:rPr>
                <w:sz w:val="22"/>
                <w:szCs w:val="22"/>
              </w:rPr>
              <w:t>užduotyje padaryti</w:t>
            </w:r>
          </w:p>
        </w:tc>
      </w:tr>
    </w:tbl>
    <w:p w14:paraId="0556C85B" w14:textId="77777777" w:rsidR="00442FEE" w:rsidRDefault="00653F5E">
      <w:pPr>
        <w:spacing w:after="160" w:line="240" w:lineRule="auto"/>
        <w:jc w:val="both"/>
      </w:pPr>
      <w:r>
        <w:rPr>
          <w:i/>
          <w:iCs/>
          <w:sz w:val="20"/>
          <w:szCs w:val="20"/>
        </w:rPr>
        <w:t>*Vertinant mokinių pasiekimus orientuojamasi į pasiekimų lygius, apibrėžtus pagrindinio</w:t>
      </w:r>
      <w:r>
        <w:rPr>
          <w:sz w:val="20"/>
          <w:szCs w:val="20"/>
        </w:rPr>
        <w:t xml:space="preserve"> </w:t>
      </w:r>
      <w:r>
        <w:rPr>
          <w:i/>
          <w:iCs/>
          <w:sz w:val="20"/>
          <w:szCs w:val="20"/>
        </w:rPr>
        <w:t>ir vidurinio ugdymo bendrosiose programose, patvirtintose 2022 m.</w:t>
      </w:r>
    </w:p>
    <w:p w14:paraId="6D510E6B" w14:textId="77777777" w:rsidR="00442FEE" w:rsidRDefault="00653F5E">
      <w:pPr>
        <w:spacing w:after="0"/>
        <w:jc w:val="center"/>
        <w:rPr>
          <w:b/>
          <w:bCs/>
        </w:rPr>
      </w:pPr>
      <w:r>
        <w:rPr>
          <w:b/>
          <w:bCs/>
        </w:rPr>
        <w:t>VII SKYRIUS</w:t>
      </w:r>
    </w:p>
    <w:p w14:paraId="59A30406" w14:textId="77777777" w:rsidR="00442FEE" w:rsidRDefault="00653F5E">
      <w:pPr>
        <w:spacing w:after="0"/>
        <w:jc w:val="center"/>
      </w:pPr>
      <w:r>
        <w:rPr>
          <w:b/>
          <w:bCs/>
        </w:rPr>
        <w:t>VERTINIMAS MOKANT</w:t>
      </w:r>
    </w:p>
    <w:p w14:paraId="5DDE3C69" w14:textId="77777777" w:rsidR="00442FEE" w:rsidRDefault="00653F5E">
      <w:pPr>
        <w:spacing w:after="0"/>
        <w:ind w:firstLine="860"/>
        <w:jc w:val="both"/>
      </w:pPr>
      <w:r>
        <w:t xml:space="preserve">22. Mokytojai, pradėdami naują skyrių (temą), su </w:t>
      </w:r>
      <w:r>
        <w:t>mokiniais aptaria tikslus, uždavinius, darbo metodus, vertinimo kriterijus, formas.</w:t>
      </w:r>
    </w:p>
    <w:p w14:paraId="31C06701" w14:textId="77777777" w:rsidR="00442FEE" w:rsidRDefault="00653F5E">
      <w:pPr>
        <w:spacing w:after="0"/>
        <w:ind w:firstLine="860"/>
        <w:jc w:val="both"/>
      </w:pPr>
      <w:r>
        <w:t>23. Mokinių žinios, gebėjimai, įgūdžiai, pastangos, pažanga vertinama pagal BP reikalavimus, pagrindinio ugdymo pasiekimų patikrinimo ir pagrindinio ugdymo pasiekimų  verti</w:t>
      </w:r>
      <w:r>
        <w:t>nimo instrukcijas, metodinėse grupėse aptartus ir suderintus dalyko vertinimo metodus, formas ir kriterijus</w:t>
      </w:r>
      <w:r>
        <w:rPr>
          <w:color w:val="7030A0"/>
        </w:rPr>
        <w:t>.</w:t>
      </w:r>
    </w:p>
    <w:p w14:paraId="3D3C698E" w14:textId="77777777" w:rsidR="00442FEE" w:rsidRDefault="00653F5E">
      <w:pPr>
        <w:spacing w:after="0"/>
        <w:ind w:firstLine="860"/>
        <w:jc w:val="both"/>
      </w:pPr>
      <w:r>
        <w:t>24. Mokinio mokymosi pasiekimai pusmečio pabaigoje apibendrinami ir vertinimo rezultatas fiksuojamas įrašu „įskaityta“ ir (arba) balu, taikant 10 b</w:t>
      </w:r>
      <w:r>
        <w:t>alų vertinimo sistemą:</w:t>
      </w:r>
    </w:p>
    <w:p w14:paraId="51AA3E68" w14:textId="77777777" w:rsidR="00442FEE" w:rsidRDefault="00653F5E">
      <w:pPr>
        <w:spacing w:after="0"/>
        <w:ind w:firstLine="860"/>
        <w:jc w:val="both"/>
      </w:pPr>
      <w:r>
        <w:lastRenderedPageBreak/>
        <w:t>24.1. slenkstinis lygis - 4 balai arba įrašas „įskaityta“ („</w:t>
      </w:r>
      <w:proofErr w:type="spellStart"/>
      <w:r>
        <w:t>įsk</w:t>
      </w:r>
      <w:proofErr w:type="spellEnd"/>
      <w:r>
        <w:t>.“), patenkinamas įvertinimas – 5–6 balų įvertinimas arba įrašas „įskaityta“ („</w:t>
      </w:r>
      <w:proofErr w:type="spellStart"/>
      <w:r>
        <w:t>įsk</w:t>
      </w:r>
      <w:proofErr w:type="spellEnd"/>
      <w:r>
        <w:t>“). Įrašas „atleista“ („</w:t>
      </w:r>
      <w:proofErr w:type="spellStart"/>
      <w:r>
        <w:t>atl</w:t>
      </w:r>
      <w:proofErr w:type="spellEnd"/>
      <w:r>
        <w:t>“) taikomas atskirais atvejais, vadovaujantis nustatyta tvark</w:t>
      </w:r>
      <w:r>
        <w:t>a.</w:t>
      </w:r>
    </w:p>
    <w:p w14:paraId="0B29031C" w14:textId="77777777" w:rsidR="00442FEE" w:rsidRDefault="00653F5E">
      <w:pPr>
        <w:spacing w:after="0"/>
        <w:ind w:firstLine="860"/>
        <w:jc w:val="both"/>
      </w:pPr>
      <w:r>
        <w:t>24.2. nepatenkinamas įvertinimas – į rašai: „neįskaityta“ („</w:t>
      </w:r>
      <w:proofErr w:type="spellStart"/>
      <w:r>
        <w:t>neįsk</w:t>
      </w:r>
      <w:proofErr w:type="spellEnd"/>
      <w:r>
        <w:t>“), „neatestuota“ („</w:t>
      </w:r>
      <w:proofErr w:type="spellStart"/>
      <w:r>
        <w:t>neat</w:t>
      </w:r>
      <w:proofErr w:type="spellEnd"/>
      <w:r>
        <w:t>“), 2–3 balų įvertinimas.</w:t>
      </w:r>
    </w:p>
    <w:p w14:paraId="3F690F28" w14:textId="77777777" w:rsidR="00442FEE" w:rsidRDefault="00653F5E">
      <w:pPr>
        <w:spacing w:after="0"/>
        <w:ind w:firstLine="860"/>
        <w:jc w:val="both"/>
      </w:pPr>
      <w:r>
        <w:t>24.3. vertinant mokinių pasiekimus orientuojamasi į pasiekimų lygius;</w:t>
      </w:r>
    </w:p>
    <w:p w14:paraId="3C773E09" w14:textId="77777777" w:rsidR="00442FEE" w:rsidRDefault="00653F5E">
      <w:pPr>
        <w:spacing w:after="0"/>
        <w:ind w:firstLine="860"/>
        <w:jc w:val="both"/>
      </w:pPr>
      <w:r>
        <w:t>24.3.1. p</w:t>
      </w:r>
      <w:hyperlink r:id="rId6" w:history="1">
        <w:r>
          <w:t>radinio, pagrindinio ugdymo bendrosiose programose</w:t>
        </w:r>
      </w:hyperlink>
      <w:r>
        <w:t xml:space="preserve"> išskirti 4 pasiekimų lygiai – slenkstinis, patenkinamas, pagrindinis ir aukštesnysis</w:t>
      </w:r>
      <w:r>
        <w:t>. Pradinio ugdymo programoje mokinių pažangai ir pasiekimams fiksuoti ir vertinimo informacijai pateikti naudojami komentarai, vertinimo aplankai, „</w:t>
      </w:r>
      <w:proofErr w:type="spellStart"/>
      <w:r>
        <w:t>Karkiečio</w:t>
      </w:r>
      <w:proofErr w:type="spellEnd"/>
      <w:r>
        <w:t xml:space="preserve"> knygelė“. Šias knygeles, mokytojo padedami, mokosi pildyti patys mokiniai; taip jie kartu mokosi į</w:t>
      </w:r>
      <w:r>
        <w:t>sivertinti pasiekimus. Mokinių pasiekimai pažymiais nevertinami.</w:t>
      </w:r>
    </w:p>
    <w:p w14:paraId="4593A434" w14:textId="77777777" w:rsidR="00442FEE" w:rsidRDefault="00653F5E">
      <w:pPr>
        <w:spacing w:after="0"/>
        <w:ind w:firstLine="860"/>
        <w:jc w:val="both"/>
      </w:pPr>
      <w:r>
        <w:t>24.3.2. Pagrindinio ugdymo programose pasiekimų lygiai siejami su pažymiu: slenkstinis lygis – 4 balai, patenkinamas lygis – 5–6 balai, pagrindinis lygis – 7–8 balai, aukštesnysis lygis – 9–1</w:t>
      </w:r>
      <w:r>
        <w:t>0 balų.</w:t>
      </w:r>
    </w:p>
    <w:p w14:paraId="4C0F3CED" w14:textId="77777777" w:rsidR="00442FEE" w:rsidRDefault="00653F5E">
      <w:pPr>
        <w:spacing w:after="0"/>
        <w:ind w:firstLine="860"/>
        <w:jc w:val="both"/>
      </w:pPr>
      <w:r>
        <w:t xml:space="preserve">24.3.3. Mokiniai mokosi skirtingu tempu, skiriasi ir jų išmokimo kokybė. Pasiekimų lygiai yra gairės mokytojui, planuojant ugdymo procesą, numatant aukštesnius lūkesčius visiems mokiniams, ne tik tiems, kurių didelis mokymosi potencialas, taip pat </w:t>
      </w:r>
      <w:r>
        <w:t>teikiant veiksmingą pagalbą pagrindinio lygio nepasiekusiems mokiniams.</w:t>
      </w:r>
    </w:p>
    <w:p w14:paraId="7FA1285C" w14:textId="77777777" w:rsidR="00442FEE" w:rsidRDefault="00653F5E">
      <w:pPr>
        <w:spacing w:after="0"/>
        <w:ind w:firstLine="860"/>
        <w:jc w:val="both"/>
      </w:pPr>
      <w:r>
        <w:t xml:space="preserve">24.3.4. Vertinant mokinių pasiekimus, kaupiami mokinio pasiekimų įrodymai. Suplanuoto mokymosi etapo pabaigoje įrodymai apibendrinami parašant pažymį. Rinkdami mokinio </w:t>
      </w:r>
      <w:r>
        <w:t>pasiekimų įrodymus, mokytojai vadovaujasi mokykloje priimtais ir su mokiniais aptartais susitarimais. Vertinimas leidžia pastebėti, kuomet mokiniui reikalinga trumpalaikė ar tęstinė mokymosi pagalba.</w:t>
      </w:r>
    </w:p>
    <w:p w14:paraId="64965093" w14:textId="77777777" w:rsidR="00442FEE" w:rsidRDefault="00653F5E">
      <w:pPr>
        <w:spacing w:after="0"/>
        <w:ind w:right="-1060" w:firstLine="860"/>
        <w:jc w:val="both"/>
      </w:pPr>
      <w:r>
        <w:t>25. Mokinių pasiekimai, įgyti mokantis dailės, fizinio u</w:t>
      </w:r>
      <w:r>
        <w:t>gdymo, technologijų, pilietiškumo</w:t>
      </w:r>
    </w:p>
    <w:p w14:paraId="759DFAAE" w14:textId="77777777" w:rsidR="00442FEE" w:rsidRDefault="00653F5E">
      <w:pPr>
        <w:spacing w:after="0"/>
        <w:ind w:right="-1060"/>
        <w:jc w:val="both"/>
      </w:pPr>
      <w:r>
        <w:t>pagrindų, ekonomikos vertinami pažymiais, taikant 10 balų vertinimo sistemą.</w:t>
      </w:r>
    </w:p>
    <w:p w14:paraId="48A6D8E6" w14:textId="77777777" w:rsidR="00442FEE" w:rsidRDefault="00653F5E">
      <w:pPr>
        <w:spacing w:after="0"/>
        <w:ind w:right="-1060" w:firstLine="860"/>
        <w:jc w:val="both"/>
      </w:pPr>
      <w:r>
        <w:t>26. Mokinių pasiekimai, įgyti mokantis dalykų modulių, vertinami pažymiais, taikant</w:t>
      </w:r>
    </w:p>
    <w:p w14:paraId="43DBDAC7" w14:textId="77777777" w:rsidR="00442FEE" w:rsidRDefault="00653F5E">
      <w:pPr>
        <w:spacing w:after="0"/>
        <w:ind w:right="-1060"/>
        <w:jc w:val="both"/>
      </w:pPr>
      <w:r>
        <w:t xml:space="preserve">10 balų vertinimo sistemą. Jie įskaitomi į atitinkamo dalyko </w:t>
      </w:r>
      <w:r>
        <w:t>programos pasiekimų įvertinimą.</w:t>
      </w:r>
    </w:p>
    <w:p w14:paraId="6464DB5C" w14:textId="77777777" w:rsidR="00442FEE" w:rsidRDefault="00653F5E">
      <w:pPr>
        <w:spacing w:after="0"/>
        <w:ind w:right="-140" w:firstLine="860"/>
        <w:jc w:val="both"/>
      </w:pPr>
      <w:r>
        <w:t>27. Dorinio ugdymo mokymosi pasiekimai 1-4 kl. vertinami pagal pradinio ugdymo vertinimo skalę, 5-10 kl. dorinio ugdymo, gyvenimo įgūdžių dalykų mokymosi pasiekimai vertinami įrašu „įskaityta” arba „neįskaityta”.</w:t>
      </w:r>
    </w:p>
    <w:p w14:paraId="0C4034D0" w14:textId="77777777" w:rsidR="00442FEE" w:rsidRDefault="00653F5E">
      <w:pPr>
        <w:spacing w:after="0"/>
        <w:ind w:right="-140" w:firstLine="860"/>
        <w:jc w:val="both"/>
      </w:pPr>
      <w:r>
        <w:t>28. Special</w:t>
      </w:r>
      <w:r>
        <w:t>iosios medicininės fizinio pajėgumo grupės mokinių pasiekimai fizinio ugdymo pamokose vertinami įrašu „įskaityta“ arba „neįskaityta“.</w:t>
      </w:r>
    </w:p>
    <w:p w14:paraId="1636C19E" w14:textId="77777777" w:rsidR="00442FEE" w:rsidRDefault="00653F5E">
      <w:pPr>
        <w:spacing w:after="0"/>
        <w:ind w:firstLine="860"/>
        <w:jc w:val="both"/>
      </w:pPr>
      <w:r>
        <w:t>29. Įrašas „atleista“ įrašomas, jeigu mokinys yra atleistas pagal gydytojo rekomendaciją ir mokyklos vadovo įsakymą.</w:t>
      </w:r>
    </w:p>
    <w:p w14:paraId="4DAE8AC3" w14:textId="77777777" w:rsidR="00442FEE" w:rsidRDefault="00653F5E">
      <w:pPr>
        <w:spacing w:after="0"/>
        <w:ind w:firstLine="860"/>
        <w:jc w:val="both"/>
      </w:pPr>
      <w:r>
        <w:t>30. M</w:t>
      </w:r>
      <w:r>
        <w:t xml:space="preserve">okinių mokymosi pasiekimų vertinimo </w:t>
      </w:r>
      <w:proofErr w:type="spellStart"/>
      <w:r>
        <w:t>sistemingumas</w:t>
      </w:r>
      <w:proofErr w:type="spellEnd"/>
      <w:r>
        <w:t>.</w:t>
      </w:r>
    </w:p>
    <w:p w14:paraId="3C0E35CE" w14:textId="77777777" w:rsidR="00442FEE" w:rsidRDefault="00653F5E">
      <w:pPr>
        <w:spacing w:after="0"/>
        <w:ind w:firstLine="860"/>
        <w:jc w:val="both"/>
      </w:pPr>
      <w:r>
        <w:t>Minimalus pažymių skaičius per pusmetį yra savaitinių valandų skaičius +2.</w:t>
      </w:r>
    </w:p>
    <w:p w14:paraId="0832E6F2" w14:textId="77777777" w:rsidR="00442FEE" w:rsidRDefault="00653F5E">
      <w:pPr>
        <w:spacing w:after="0"/>
        <w:ind w:firstLine="860"/>
        <w:jc w:val="both"/>
      </w:pPr>
      <w:r>
        <w:t>30.1. jei dalykui mokyti skirta 1 pamoka per savaitę, vertinama ne mažiau kaip 3 pažymiais/įskaitomis;</w:t>
      </w:r>
    </w:p>
    <w:p w14:paraId="23D293DA" w14:textId="77777777" w:rsidR="00442FEE" w:rsidRDefault="00653F5E">
      <w:pPr>
        <w:spacing w:after="0"/>
        <w:ind w:firstLine="860"/>
        <w:jc w:val="both"/>
      </w:pPr>
      <w:r>
        <w:t>30.2. jei dalykui mokyti sk</w:t>
      </w:r>
      <w:r>
        <w:t>irtos 2 pamokos per savaitę, vertinama ne mažiau kaip 4 pažymiais/įskaitomis;</w:t>
      </w:r>
    </w:p>
    <w:p w14:paraId="607EE60A" w14:textId="77777777" w:rsidR="00442FEE" w:rsidRDefault="00653F5E">
      <w:pPr>
        <w:spacing w:after="0"/>
        <w:ind w:firstLine="860"/>
        <w:jc w:val="both"/>
      </w:pPr>
      <w:r>
        <w:lastRenderedPageBreak/>
        <w:t>30.3. jei dalykui mokyti skirta 3–4 pamokos per savaitę, vertinama ne mažiau kaip 5-6 pažymiais;</w:t>
      </w:r>
    </w:p>
    <w:p w14:paraId="7F4BF149" w14:textId="77777777" w:rsidR="00442FEE" w:rsidRDefault="00653F5E">
      <w:pPr>
        <w:spacing w:after="0"/>
        <w:ind w:firstLine="860"/>
        <w:jc w:val="both"/>
      </w:pPr>
      <w:r>
        <w:t>30.4. jei dalykui mokyti skirta 5-6 pamokos per savaitę, vertinama ne mažiau kaip</w:t>
      </w:r>
      <w:r>
        <w:t xml:space="preserve"> 7-8 pažymiais;</w:t>
      </w:r>
    </w:p>
    <w:p w14:paraId="1F746DB1" w14:textId="77777777" w:rsidR="00442FEE" w:rsidRDefault="00653F5E">
      <w:pPr>
        <w:spacing w:after="0"/>
        <w:ind w:firstLine="860"/>
        <w:jc w:val="both"/>
      </w:pPr>
      <w:r>
        <w:t>30.5. rugsėjo mėnesio pirmas dvi savaites naujai į mokyklą atvykusių mokinių žinios nevertinamos nepatenkinamais pažymiais. Diagnozuojami mokinių pasiekimai, gebėjimai, nustatomas mokinių pasiekimų lygis, Taikomas neformalusis vertinimas.</w:t>
      </w:r>
    </w:p>
    <w:p w14:paraId="50A0CFA1" w14:textId="77777777" w:rsidR="00442FEE" w:rsidRDefault="00653F5E">
      <w:pPr>
        <w:spacing w:after="0"/>
        <w:ind w:firstLine="860"/>
        <w:jc w:val="both"/>
      </w:pPr>
      <w:r>
        <w:t>3</w:t>
      </w:r>
      <w:r>
        <w:t>1. Pradedančiam mokytis pagal pagrindinio ugdymo programą mokiniui 5 klasėje ir naujai atvykusiems mokiniams skiriamas 1 mėnesio adaptacinis laikotarpis (netikrinamos žinios kontroliniais darbais ir nevertinami nepatenkinamais pažymiais).</w:t>
      </w:r>
    </w:p>
    <w:p w14:paraId="444A3366" w14:textId="77777777" w:rsidR="00442FEE" w:rsidRDefault="00653F5E">
      <w:pPr>
        <w:spacing w:after="0"/>
        <w:ind w:firstLine="860"/>
        <w:jc w:val="both"/>
      </w:pPr>
      <w:r>
        <w:t>32. Rugsėjo mėnes</w:t>
      </w:r>
      <w:r>
        <w:t>į mokinių pasiekimai netikrinami kontroliniais darbais ir nevertinami nepatenkinamais pažymiais, analizuojama, diagnozuojama situacija po vasaros atostogų, tariamasi su mokiniais dėl mokymosi tikslų</w:t>
      </w:r>
    </w:p>
    <w:p w14:paraId="6DA296B6" w14:textId="77777777" w:rsidR="00442FEE" w:rsidRDefault="00653F5E">
      <w:pPr>
        <w:spacing w:after="0"/>
        <w:ind w:firstLine="860"/>
        <w:jc w:val="both"/>
      </w:pPr>
      <w:r>
        <w:t>31. Kontrolinių ir kitų atsiskaitomųjų darbų skelbimo tva</w:t>
      </w:r>
      <w:r>
        <w:t>rka ir vertinimas:</w:t>
      </w:r>
    </w:p>
    <w:p w14:paraId="117CA8F9" w14:textId="77777777" w:rsidR="00442FEE" w:rsidRDefault="00653F5E">
      <w:pPr>
        <w:spacing w:after="0"/>
        <w:ind w:firstLine="860"/>
        <w:jc w:val="both"/>
      </w:pPr>
      <w:r>
        <w:t>31.1. kontrolinių ir kitų atsiskaitomųjų darbų tvarkaraštis elektroniniame dienyne sudaromas mėnesiui, suderinus su mokiniais ir kitais mokytojais. Dėl objektyvių priežasčių mokytojas turi teisę kontrolinio darbo laiką pakeisti, bet būti</w:t>
      </w:r>
      <w:r>
        <w:t>na vėl suderinti su mokiniais;</w:t>
      </w:r>
    </w:p>
    <w:p w14:paraId="766B1ED0" w14:textId="77777777" w:rsidR="00442FEE" w:rsidRDefault="00653F5E">
      <w:pPr>
        <w:spacing w:after="0"/>
        <w:ind w:firstLine="860"/>
        <w:jc w:val="both"/>
      </w:pPr>
      <w:r>
        <w:t>31.2 mokytojas apie kontrolinį darbą mokinius pakartotinai informuoja ne vėliau kaip prieš savaitę, supažindina su darbo struktūra, turiniu, tikslais, vertinimo kriterijais;</w:t>
      </w:r>
    </w:p>
    <w:p w14:paraId="068A00E9" w14:textId="77777777" w:rsidR="00442FEE" w:rsidRDefault="00653F5E">
      <w:pPr>
        <w:spacing w:after="0"/>
        <w:ind w:firstLine="860"/>
        <w:jc w:val="both"/>
      </w:pPr>
      <w:r>
        <w:t>31.2.1. sudarant kontrolinio darbo užduotis laikoma</w:t>
      </w:r>
      <w:r>
        <w:t>si eiliškumo: nuo lengvesnių užduočių einama prie sunkesnių. Pagal užduočių sunkumą kontrolinės užduotys rengiamos stengiantis laikytis tokių proporcijų: 30 proc. lengvų užduočių, 40 proc. – vidutinio sunkumo ir 30 proc. sunkių užduočių;</w:t>
      </w:r>
    </w:p>
    <w:p w14:paraId="77519B1F" w14:textId="77777777" w:rsidR="00442FEE" w:rsidRDefault="00653F5E">
      <w:pPr>
        <w:spacing w:after="0"/>
        <w:ind w:firstLine="860"/>
        <w:jc w:val="both"/>
      </w:pPr>
      <w:r>
        <w:t>31.2.2. užduotimis</w:t>
      </w:r>
      <w:r>
        <w:t xml:space="preserve"> patikrinami įvairūs mokinių gebėjimai. Rengiant kontrolines užduotis rekomenduojama laikytis tokio žinių ir gebėjimų santykio: 50 proc. užduoties taškų turėtų būti skirta žinioms ir supratimui tikrinti, o kiti 50 proc. – problemų sprendimo gebėjimams tikr</w:t>
      </w:r>
      <w:r>
        <w:t>inti;</w:t>
      </w:r>
    </w:p>
    <w:p w14:paraId="10B8E21C" w14:textId="77777777" w:rsidR="00442FEE" w:rsidRDefault="00653F5E">
      <w:pPr>
        <w:spacing w:after="0"/>
        <w:ind w:firstLine="860"/>
        <w:jc w:val="both"/>
      </w:pPr>
      <w:r>
        <w:t>31.2.3. prie kiekvienos užduoties ar klausimo būtina nurodyti taškus. Visi rašto darbai</w:t>
      </w:r>
      <w:r>
        <w:rPr>
          <w:color w:val="0070C0"/>
        </w:rPr>
        <w:t xml:space="preserve"> </w:t>
      </w:r>
      <w:r>
        <w:t>vertinami pagal tų užduočių vertinimo normas taškais, o po to pagal skalę keičiami pažymiu;</w:t>
      </w:r>
    </w:p>
    <w:p w14:paraId="1FC70ABD" w14:textId="77777777" w:rsidR="00442FEE" w:rsidRDefault="00653F5E">
      <w:pPr>
        <w:spacing w:after="0"/>
        <w:ind w:firstLine="860"/>
        <w:jc w:val="both"/>
      </w:pPr>
      <w:r>
        <w:t xml:space="preserve">31.3. kontrolinių darbų I ir II pusmečio paskutinę savaitę, </w:t>
      </w:r>
      <w:r>
        <w:t>paskutinę dieną prieš mokinių atostogas ir pirmąją savaitę  po mokinių atostogų ar šventinių dienų nerekomenduojama organizuoti;</w:t>
      </w:r>
    </w:p>
    <w:p w14:paraId="31F3C1D6" w14:textId="77777777" w:rsidR="00442FEE" w:rsidRDefault="00653F5E">
      <w:pPr>
        <w:spacing w:after="0"/>
        <w:ind w:firstLine="860"/>
        <w:jc w:val="both"/>
      </w:pPr>
      <w:r>
        <w:t>31.4. per dieną organizuojamas tik vienas kontrolinis, atsiskaitomasis darbas. Mokytojai kontrolinių darbų tvarkaraštį stebi el</w:t>
      </w:r>
      <w:r>
        <w:t>. dienyne TAMO, skiltyje „atsiskaitomieji darbai“ ir nežymi kontrolinio ar kito atsiskaitomojo darbo tą pačią dieną, jei ji užimta kito mokytojo.</w:t>
      </w:r>
    </w:p>
    <w:p w14:paraId="6F600C06" w14:textId="77777777" w:rsidR="00442FEE" w:rsidRDefault="00653F5E">
      <w:pPr>
        <w:spacing w:after="0"/>
        <w:ind w:firstLine="860"/>
        <w:jc w:val="both"/>
      </w:pPr>
      <w:r>
        <w:t>31.5. Vertinant mokinio darbą pirmiausia atsižvelgiama į jo turinį, žinių supratimą ir gebėjimus. Jei darbas p</w:t>
      </w:r>
      <w:r>
        <w:t>arašytas netvarkingai ar neįskaitomai, mokytojas gali paprašyti mokinio jį pataisyti ar perrašyti.</w:t>
      </w:r>
    </w:p>
    <w:p w14:paraId="52BA47DA" w14:textId="77777777" w:rsidR="00442FEE" w:rsidRDefault="00653F5E">
      <w:pPr>
        <w:spacing w:after="0"/>
        <w:ind w:firstLine="860"/>
        <w:jc w:val="both"/>
      </w:pPr>
      <w:r>
        <w:t>31.6. Jei atsakymai pateikti ne tam skirtose vietose ar yra sunkiai suprantami, mokytojas vertina tiek, kiek galima nustatyti mokinio pasiekimus.</w:t>
      </w:r>
    </w:p>
    <w:p w14:paraId="4F6351D5" w14:textId="77777777" w:rsidR="00442FEE" w:rsidRDefault="00653F5E">
      <w:pPr>
        <w:spacing w:after="0"/>
        <w:ind w:firstLine="860"/>
        <w:jc w:val="both"/>
      </w:pPr>
      <w:r>
        <w:lastRenderedPageBreak/>
        <w:t>31.7. Paste</w:t>
      </w:r>
      <w:r>
        <w:t>bėjus netinkamo turinio (necenzūrinių užrašų, piešinių ar ženklų), situacija sprendžiama individualiai, taikant ugdymo ir drausmines priemones, tačiau vertinimas grindžiamas mokinio pasiekimais.</w:t>
      </w:r>
    </w:p>
    <w:p w14:paraId="304737D7" w14:textId="77777777" w:rsidR="00442FEE" w:rsidRDefault="00653F5E">
      <w:pPr>
        <w:spacing w:after="0"/>
        <w:ind w:firstLine="860"/>
        <w:jc w:val="both"/>
      </w:pPr>
      <w:r>
        <w:t>31.6. kontrolinio darbo užduotis mokinys atlieka savarankiška</w:t>
      </w:r>
      <w:r>
        <w:t>i, nesikalba tarpusavyje, netrukdo kitiems, naudojasi tik tomis priemonėmis, kurias nurodė mokytojas, jų neskolina. Pasakinėjančių, besistengiančių gauti neleistinos pagalbos, besinaudojančių draudžiamomis priemonėmis, nevykdančių mokytojo nurodymų, mokini</w:t>
      </w:r>
      <w:r>
        <w:t>ų darbai vertinami žemiausiu nepatenkinamu įvertinimu. Mokytojas principingai reaguoja į mokinių nesąžiningumo atvejus, tokius kaip plagijavimas, nusirašinėjimas, naudojimasis pašaline pagalba atsiskaitymų metu ir pan. Tokie darbai neperrašomi. Slenkstinio</w:t>
      </w:r>
      <w:r>
        <w:t xml:space="preserve"> pasiekimų lygio atveju mokiniai atlieka veiklas naudodamiesi tam tikromis netiesioginėmis mokytojo pagalbomis.</w:t>
      </w:r>
    </w:p>
    <w:p w14:paraId="3735F651" w14:textId="77777777" w:rsidR="00442FEE" w:rsidRDefault="00653F5E">
      <w:pPr>
        <w:spacing w:after="0"/>
        <w:ind w:firstLine="860"/>
        <w:jc w:val="both"/>
      </w:pPr>
      <w:r>
        <w:t>31.7. Kontroliniai darbų įvertinimai mokiniams paskelbiami:</w:t>
      </w:r>
    </w:p>
    <w:p w14:paraId="2C3758A5" w14:textId="77777777" w:rsidR="00442FEE" w:rsidRDefault="00653F5E">
      <w:pPr>
        <w:spacing w:after="0"/>
        <w:ind w:firstLine="860"/>
        <w:jc w:val="both"/>
      </w:pPr>
      <w:r>
        <w:t>31.7.1. per septynias darbo dienas;</w:t>
      </w:r>
    </w:p>
    <w:p w14:paraId="625075E6" w14:textId="77777777" w:rsidR="00442FEE" w:rsidRDefault="00653F5E">
      <w:pPr>
        <w:spacing w:after="0"/>
        <w:ind w:firstLine="860"/>
        <w:jc w:val="both"/>
      </w:pPr>
      <w:r>
        <w:t>31.7.2. kontrolinių darbų rezultatų analizė pris</w:t>
      </w:r>
      <w:r>
        <w:t>tatoma ir aptariama su visais klasės mokiniais, pasidžiaugiama jų sėkmėmis, nesėkmės aptariamos individualiai ir numatomi būdai mokymosi spragoms šalinti. Mokinio pageidavimu mokytojas teikia individualias ar grupines konsultacijas. Konsultacijų laikai ske</w:t>
      </w:r>
      <w:r>
        <w:t>lbiami pamokų tvarkaraštyje ir ant mokytojo kabineto durų.</w:t>
      </w:r>
    </w:p>
    <w:p w14:paraId="43C7EF17" w14:textId="77777777" w:rsidR="00442FEE" w:rsidRDefault="00653F5E">
      <w:pPr>
        <w:spacing w:after="0"/>
        <w:ind w:firstLine="860"/>
        <w:jc w:val="both"/>
      </w:pPr>
      <w:r>
        <w:t>31.8. Nepatenkinamai įvertintas kontrolinis darbas gali būti perrašomas:</w:t>
      </w:r>
    </w:p>
    <w:p w14:paraId="682C2CD4" w14:textId="77777777" w:rsidR="00442FEE" w:rsidRDefault="00653F5E">
      <w:pPr>
        <w:spacing w:after="0"/>
        <w:ind w:firstLine="860"/>
        <w:jc w:val="both"/>
      </w:pPr>
      <w:r>
        <w:t>31.8.1. individualiai susitarus su mokytoju, mokiniui rekomenduojama lankyti konsultacijas pasiekimų skirtumams likviduoti;</w:t>
      </w:r>
    </w:p>
    <w:p w14:paraId="01C0BB4D" w14:textId="77777777" w:rsidR="00442FEE" w:rsidRDefault="00653F5E">
      <w:pPr>
        <w:spacing w:after="0"/>
        <w:ind w:firstLine="860"/>
        <w:jc w:val="both"/>
      </w:pPr>
      <w:r>
        <w:t>31.8.3. jei 50% ir daugiau klasės ar mobilios grupės mokinių kontrolinio darbo įvertinimai yra nepatenkinami:</w:t>
      </w:r>
    </w:p>
    <w:p w14:paraId="59DE3D3B" w14:textId="77777777" w:rsidR="00442FEE" w:rsidRDefault="00653F5E">
      <w:pPr>
        <w:spacing w:after="0"/>
        <w:ind w:firstLine="860"/>
        <w:jc w:val="both"/>
      </w:pPr>
      <w:r>
        <w:t>31.8.3.1. įvertinimai į dienyną nerašomi;</w:t>
      </w:r>
    </w:p>
    <w:p w14:paraId="3DDFEC7C" w14:textId="77777777" w:rsidR="00442FEE" w:rsidRDefault="00653F5E">
      <w:pPr>
        <w:spacing w:after="0"/>
        <w:ind w:firstLine="860"/>
        <w:jc w:val="both"/>
      </w:pPr>
      <w:r>
        <w:t>31.8.3.2. mokytojas:</w:t>
      </w:r>
    </w:p>
    <w:p w14:paraId="528018AD" w14:textId="77777777" w:rsidR="00442FEE" w:rsidRDefault="00653F5E">
      <w:pPr>
        <w:spacing w:after="0"/>
        <w:ind w:left="20" w:firstLine="860"/>
        <w:jc w:val="both"/>
      </w:pPr>
      <w:r>
        <w:rPr>
          <w:rFonts w:ascii="Noto Sans Symbols" w:eastAsia="Noto Sans Symbols" w:hAnsi="Noto Sans Symbols" w:cs="Noto Sans Symbols"/>
        </w:rPr>
        <w:t>●</w:t>
      </w:r>
      <w:r>
        <w:rPr>
          <w:sz w:val="14"/>
          <w:szCs w:val="14"/>
        </w:rPr>
        <w:t xml:space="preserve">      </w:t>
      </w:r>
      <w:r>
        <w:t>tariasi su pagal tą pačią programą dirbančiu kolega, su metodinės grupės nar</w:t>
      </w:r>
      <w:r>
        <w:t>iais;</w:t>
      </w:r>
    </w:p>
    <w:p w14:paraId="173F9791" w14:textId="77777777" w:rsidR="00442FEE" w:rsidRDefault="00653F5E">
      <w:pPr>
        <w:spacing w:after="0"/>
        <w:ind w:left="20" w:firstLine="860"/>
        <w:jc w:val="both"/>
      </w:pPr>
      <w:r>
        <w:rPr>
          <w:rFonts w:ascii="Noto Sans Symbols" w:eastAsia="Noto Sans Symbols" w:hAnsi="Noto Sans Symbols" w:cs="Noto Sans Symbols"/>
        </w:rPr>
        <w:t>●</w:t>
      </w:r>
      <w:r>
        <w:rPr>
          <w:sz w:val="14"/>
          <w:szCs w:val="14"/>
        </w:rPr>
        <w:t xml:space="preserve">     </w:t>
      </w:r>
      <w:r>
        <w:t>konsultuojasi su kuruojančiu pavaduotoju  dėl ugdymo turinio išmokimo, sąlygų mokiniui sudarymo išmokti reikiamą ugdymo turinį.</w:t>
      </w:r>
    </w:p>
    <w:p w14:paraId="7DA64CAB" w14:textId="77777777" w:rsidR="00442FEE" w:rsidRDefault="00653F5E">
      <w:pPr>
        <w:spacing w:after="0"/>
        <w:ind w:left="20" w:firstLine="860"/>
        <w:jc w:val="both"/>
      </w:pPr>
      <w:r>
        <w:rPr>
          <w:rFonts w:ascii="Noto Sans Symbols" w:eastAsia="Noto Sans Symbols" w:hAnsi="Noto Sans Symbols" w:cs="Noto Sans Symbols"/>
        </w:rPr>
        <w:t>●</w:t>
      </w:r>
      <w:r>
        <w:rPr>
          <w:sz w:val="14"/>
          <w:szCs w:val="14"/>
        </w:rPr>
        <w:t xml:space="preserve">      </w:t>
      </w:r>
      <w:r>
        <w:t>sutartu laiku konsultuoja mokinius;</w:t>
      </w:r>
    </w:p>
    <w:p w14:paraId="6FD848C2" w14:textId="77777777" w:rsidR="00442FEE" w:rsidRDefault="00653F5E">
      <w:pPr>
        <w:spacing w:after="0"/>
        <w:ind w:left="20" w:firstLine="860"/>
        <w:jc w:val="both"/>
      </w:pPr>
      <w:r>
        <w:rPr>
          <w:rFonts w:ascii="Noto Sans Symbols" w:eastAsia="Noto Sans Symbols" w:hAnsi="Noto Sans Symbols" w:cs="Noto Sans Symbols"/>
        </w:rPr>
        <w:t>●</w:t>
      </w:r>
      <w:r>
        <w:rPr>
          <w:sz w:val="14"/>
          <w:szCs w:val="14"/>
        </w:rPr>
        <w:t xml:space="preserve">     </w:t>
      </w:r>
      <w:r>
        <w:t>tariasi su mokiniais ir derina su kuruojančiu pavaduotoju  pakartot</w:t>
      </w:r>
      <w:r>
        <w:t>inio kontrolinio darbo datą;</w:t>
      </w:r>
    </w:p>
    <w:p w14:paraId="576C386E" w14:textId="77777777" w:rsidR="00442FEE" w:rsidRDefault="00653F5E">
      <w:pPr>
        <w:spacing w:after="0"/>
        <w:ind w:firstLine="860"/>
        <w:jc w:val="both"/>
      </w:pPr>
      <w:r>
        <w:t>31.8.3.3. jei pakartotinai parašius kontrolinį darbą rezultatai nepagerėjo ar pagerėjo nežymiai, mokytojo pamokas stebi, konsultuoja, teikia pasiūlymus mokyklos vadovai ir kolegos.</w:t>
      </w:r>
    </w:p>
    <w:p w14:paraId="6DBDBAD6" w14:textId="77777777" w:rsidR="00442FEE" w:rsidRDefault="00653F5E">
      <w:pPr>
        <w:spacing w:after="0"/>
        <w:ind w:firstLine="860"/>
        <w:jc w:val="both"/>
      </w:pPr>
      <w:r>
        <w:t xml:space="preserve">31.9. Atsiskaitymo už praleistus kontrolinius </w:t>
      </w:r>
      <w:r>
        <w:t>darbus tvarka:</w:t>
      </w:r>
    </w:p>
    <w:p w14:paraId="22B58CA5" w14:textId="77777777" w:rsidR="00442FEE" w:rsidRDefault="00653F5E">
      <w:pPr>
        <w:spacing w:after="0"/>
        <w:ind w:firstLine="860"/>
        <w:jc w:val="both"/>
      </w:pPr>
      <w:r>
        <w:t>31.9.1. jeigu mokinys nedalyvauja kontroliniame  ar kitame atsiskaitomajame darbe (dėl pateisinamos priežasties) neatlieka vertinimo užduoties: mokytojas paskiria laiką, per kurį mokinys turi atlikti vertinimo užduotį; siūloma sudaryti mokin</w:t>
      </w:r>
      <w:r>
        <w:t>iui lankstų grafiką, pagal jo galimybes ir situaciją; galima darbus paruošti tokius, kad į vieną būtų sudėlioti dviejų atsiskaitomų darbų medžiaga ar turinys.</w:t>
      </w:r>
    </w:p>
    <w:p w14:paraId="29E154CF" w14:textId="77777777" w:rsidR="00442FEE" w:rsidRDefault="00653F5E">
      <w:pPr>
        <w:spacing w:after="0"/>
        <w:ind w:firstLine="860"/>
        <w:jc w:val="both"/>
      </w:pPr>
      <w:r>
        <w:lastRenderedPageBreak/>
        <w:t>31.9.2. praleidus kontrolinį, atsiskaitomąjį darbą mokiniui organizuojama tikslinga pagalba: kons</w:t>
      </w:r>
      <w:r>
        <w:t xml:space="preserve">ultacijos, papildomos užduotys ir tuomet suteikiama galimybė atsiskaityti atsiskaitomąjį darbą; </w:t>
      </w:r>
    </w:p>
    <w:p w14:paraId="447F4BE3" w14:textId="77777777" w:rsidR="00442FEE" w:rsidRDefault="00653F5E">
      <w:pPr>
        <w:spacing w:after="0"/>
        <w:ind w:firstLine="860"/>
        <w:jc w:val="both"/>
      </w:pPr>
      <w:r>
        <w:t xml:space="preserve">31.9.3. įvertinimas už atsiskaitytą darbą rašomas į artimiausią pamoką, o pastaboje paaiškinama, už ką parašytas įvertinimas;  </w:t>
      </w:r>
    </w:p>
    <w:p w14:paraId="628F1044" w14:textId="77777777" w:rsidR="00442FEE" w:rsidRDefault="00653F5E">
      <w:pPr>
        <w:spacing w:after="0"/>
        <w:ind w:firstLine="860"/>
        <w:jc w:val="both"/>
      </w:pPr>
      <w:r>
        <w:t>31.9.4. jei mokinys praleido ko</w:t>
      </w:r>
      <w:r>
        <w:t>ntrolinį darbą be pateisinamos priežasties elektroniniame dienyne jam rašoma n raidė ir dėl atsiskaitymo mokinys tariasi individualiai su mokytoju;</w:t>
      </w:r>
    </w:p>
    <w:p w14:paraId="256FE183" w14:textId="77777777" w:rsidR="00442FEE" w:rsidRDefault="00653F5E">
      <w:pPr>
        <w:spacing w:after="0"/>
        <w:ind w:firstLine="860"/>
        <w:jc w:val="both"/>
      </w:pPr>
      <w:r>
        <w:t>31.9.5. jei mokinys ilgai sirgo (ne trumpiau kaip mėnesį) ir turi gydytojo atleidimą, atsiskaityti už pralei</w:t>
      </w:r>
      <w:r>
        <w:t>stą  fizinio ugdymo programos dalį nereikia. Dėl kitų dalykų atsiskaitymo mokinys tariasi individualiai su mokytoju;</w:t>
      </w:r>
    </w:p>
    <w:p w14:paraId="502B2C24" w14:textId="77777777" w:rsidR="00442FEE" w:rsidRDefault="00653F5E">
      <w:pPr>
        <w:spacing w:after="0"/>
        <w:ind w:firstLine="860"/>
        <w:jc w:val="both"/>
      </w:pPr>
      <w:r>
        <w:t xml:space="preserve">31.9.6. jei mokinys piktybiškai vengia atsiskaityti kontrolinį (atsiskaitomąjį darbą), nepaisant suteikto papildomo laiko, konsultacijų ir </w:t>
      </w:r>
      <w:r>
        <w:t>sudarytų galimybių, mokytojui leidžiama rašyti nepatenkinamą įvertinimą (2) pažymint pastaboje, kad įvertinimas skirtas dėl atsisakymo atsiskaityti. Sprendimas priimamas įvertinus mokinio situaciją ir fiksuojant taikytas pagalbos priemones.</w:t>
      </w:r>
    </w:p>
    <w:p w14:paraId="23493AD8" w14:textId="77777777" w:rsidR="00442FEE" w:rsidRDefault="00653F5E">
      <w:pPr>
        <w:spacing w:after="0"/>
        <w:ind w:firstLine="860"/>
        <w:jc w:val="both"/>
      </w:pPr>
      <w:r>
        <w:t xml:space="preserve">31.10. </w:t>
      </w:r>
      <w:r>
        <w:t>Savarankiškų darbų, apklausų raštu/žodžiu organizavimas:</w:t>
      </w:r>
    </w:p>
    <w:p w14:paraId="4B633B2C" w14:textId="77777777" w:rsidR="00442FEE" w:rsidRDefault="00653F5E">
      <w:pPr>
        <w:spacing w:after="0"/>
        <w:ind w:firstLine="860"/>
        <w:jc w:val="both"/>
      </w:pPr>
      <w:r>
        <w:t>31.10.1. vykdoma ne daugiau kaip iš dviejų pamokų medžiagos;</w:t>
      </w:r>
    </w:p>
    <w:p w14:paraId="38E1E47F" w14:textId="77777777" w:rsidR="00442FEE" w:rsidRDefault="00653F5E">
      <w:pPr>
        <w:spacing w:after="0"/>
        <w:ind w:firstLine="860"/>
        <w:jc w:val="both"/>
      </w:pPr>
      <w:r>
        <w:t>31.10.3. užduotys konkrečios, trumpos, aiškios;</w:t>
      </w:r>
    </w:p>
    <w:p w14:paraId="4D07A9FD" w14:textId="77777777" w:rsidR="00442FEE" w:rsidRDefault="00653F5E">
      <w:pPr>
        <w:spacing w:after="0"/>
        <w:ind w:firstLine="860"/>
        <w:jc w:val="both"/>
      </w:pPr>
      <w:r>
        <w:t>31.10.5. darbų patikrinimas gali vykti pasirinktinai: tikrinami visų mokinių ar tik dalies</w:t>
      </w:r>
      <w:r>
        <w:t xml:space="preserve"> mokinių darbai;</w:t>
      </w:r>
    </w:p>
    <w:p w14:paraId="3A111E2F" w14:textId="77777777" w:rsidR="00442FEE" w:rsidRDefault="00653F5E">
      <w:pPr>
        <w:spacing w:after="0"/>
        <w:ind w:firstLine="860"/>
        <w:jc w:val="both"/>
      </w:pPr>
      <w:r>
        <w:t>31.10.6. darbai grąžinami kitą pamoką;</w:t>
      </w:r>
    </w:p>
    <w:p w14:paraId="3DBFD1A8" w14:textId="77777777" w:rsidR="00442FEE" w:rsidRDefault="00653F5E">
      <w:pPr>
        <w:spacing w:after="0"/>
        <w:ind w:firstLine="860"/>
        <w:jc w:val="both"/>
      </w:pPr>
      <w:r>
        <w:t xml:space="preserve">31.10.7. rekomenduojamas kaupiamasis vertinimas.     </w:t>
      </w:r>
    </w:p>
    <w:p w14:paraId="02DAF90B" w14:textId="77777777" w:rsidR="00442FEE" w:rsidRDefault="00653F5E">
      <w:pPr>
        <w:spacing w:after="0"/>
        <w:ind w:firstLine="860"/>
        <w:jc w:val="both"/>
      </w:pPr>
      <w:r>
        <w:t>31.10.7.1. kaupiamojo vertinimo metu rašomi + ar kiti ženklai už tokias veiklas kaip klasės ir namų darbai, trumpos apklausos, diktantai, dialogai</w:t>
      </w:r>
      <w:r>
        <w:t>, dalyvavimas diskusijose, savarankiškų darbų pristatymas, dalyvavimas konkursuose, varžybose, renginiuose ir kt.; surinkti kaupiamieji taškai nustatyta tvarka konvertuojami į pažymį. Kaupiamųjų pažymių kiekis per mokslo metus neribojamas.</w:t>
      </w:r>
    </w:p>
    <w:p w14:paraId="2590DAC3" w14:textId="77777777" w:rsidR="00442FEE" w:rsidRDefault="00653F5E">
      <w:pPr>
        <w:spacing w:after="0"/>
        <w:ind w:firstLine="860"/>
        <w:jc w:val="both"/>
      </w:pPr>
      <w:r>
        <w:t xml:space="preserve">31.10.7.2. apie </w:t>
      </w:r>
      <w:r>
        <w:t>suminio ir/ar kaupiamojo vertinimo taikymą/netaikymą mokytojas informuoja mokinius mokslo metų pradžioje, aptardamas ir konvertavimo į pažymį būdus.</w:t>
      </w:r>
    </w:p>
    <w:p w14:paraId="4125346C" w14:textId="77777777" w:rsidR="00442FEE" w:rsidRDefault="00653F5E">
      <w:pPr>
        <w:spacing w:after="0" w:line="240" w:lineRule="auto"/>
        <w:ind w:left="860"/>
        <w:jc w:val="both"/>
      </w:pPr>
      <w:r>
        <w:t>32. Užduočių, skiriamų atlikti namuose, vertinimo tvarka:</w:t>
      </w:r>
    </w:p>
    <w:p w14:paraId="4B58EBF3" w14:textId="77777777" w:rsidR="00442FEE" w:rsidRDefault="00653F5E">
      <w:pPr>
        <w:spacing w:after="0" w:line="240" w:lineRule="auto"/>
        <w:ind w:firstLine="880"/>
        <w:jc w:val="both"/>
      </w:pPr>
      <w:r>
        <w:t>32.1. Užduotys, skiriamos atlikti namuose, gali b</w:t>
      </w:r>
      <w:r>
        <w:t>ūti trumpalaikės (jas mokiniai turi atlikti iki kitos pamokos) ir ilgalaikės. Dėl jų atlikimo termino mokytojas ir mokiniai tarpusavyje susitaria. Mokytojas su mokiniais susitaria dėl užduočių, skiriamų atlikti namuose, apimties, užduočių pobūdžio, vertini</w:t>
      </w:r>
      <w:r>
        <w:t>mo bei fiksavimo. Rekomenduojama, kad laikas, skirtas užduotims, atlikti namuose, neviršytų:</w:t>
      </w:r>
    </w:p>
    <w:p w14:paraId="2D60A584" w14:textId="77777777" w:rsidR="00442FEE" w:rsidRDefault="00653F5E">
      <w:pPr>
        <w:spacing w:after="0"/>
        <w:ind w:firstLine="860"/>
        <w:jc w:val="both"/>
      </w:pPr>
      <w:r>
        <w:t>32.1.1. 3-4 klasių mokiniams užduočių, skirtų atlikti namuose, trukmė iki 1 val.;</w:t>
      </w:r>
    </w:p>
    <w:p w14:paraId="6FBA836E" w14:textId="77777777" w:rsidR="00442FEE" w:rsidRDefault="00653F5E">
      <w:pPr>
        <w:spacing w:after="0"/>
        <w:ind w:firstLine="860"/>
        <w:jc w:val="both"/>
      </w:pPr>
      <w:r>
        <w:t>32.1.2. 5-6 klasių mokiniams užduočių, skirtų atlikti namuose, darbų trukmė iki 1</w:t>
      </w:r>
      <w:r>
        <w:t>,5 val.;</w:t>
      </w:r>
    </w:p>
    <w:p w14:paraId="615101EE" w14:textId="77777777" w:rsidR="00442FEE" w:rsidRDefault="00653F5E">
      <w:pPr>
        <w:spacing w:after="0"/>
        <w:ind w:firstLine="860"/>
        <w:jc w:val="both"/>
      </w:pPr>
      <w:r>
        <w:t>32.1.3. 7-8 klasių mokiniams užduočių, skirtų atlikti namuose, trukmė iki 2 val.;</w:t>
      </w:r>
    </w:p>
    <w:p w14:paraId="7BC3E1BF" w14:textId="77777777" w:rsidR="00442FEE" w:rsidRDefault="00653F5E">
      <w:pPr>
        <w:spacing w:after="0"/>
        <w:ind w:firstLine="860"/>
        <w:jc w:val="both"/>
      </w:pPr>
      <w:r>
        <w:t>32.1.4. 9-10 klasių mokiniams užduočių, skirtų atlikti namuose, trukmė iki 2,5 val.</w:t>
      </w:r>
    </w:p>
    <w:p w14:paraId="24B857DF" w14:textId="77777777" w:rsidR="00442FEE" w:rsidRDefault="00653F5E">
      <w:pPr>
        <w:spacing w:after="0" w:line="240" w:lineRule="auto"/>
        <w:ind w:firstLine="880"/>
        <w:jc w:val="both"/>
      </w:pPr>
      <w:r>
        <w:t>32.2. Mokytojas, taikydamas aktyvaus mokymo metodus ir racionaliai panaudodamas p</w:t>
      </w:r>
      <w:r>
        <w:t xml:space="preserve">amokos laiką, skiria diferencijuotas užduotis, atlikti namuose, įtvirtinančias pamokoje įgytas žinias, gebėjimus, ugdančias mokinių kūrybiškumą ir kritinį mąstymą. Mokymosi sunkumų </w:t>
      </w:r>
      <w:r>
        <w:lastRenderedPageBreak/>
        <w:t>turintiems mokiniams skiriamos užduotys, įtvirtinančios pamokoje gautas žin</w:t>
      </w:r>
      <w:r>
        <w:t>ias, šalinančios mokymosi spragas bei stiprinančios mokymosi motyvaciją. Užduotis, atliktas namuose, mokytojas tikrina reguliariai ir sistemingai.</w:t>
      </w:r>
    </w:p>
    <w:p w14:paraId="4F0FC6AD" w14:textId="77777777" w:rsidR="00442FEE" w:rsidRDefault="00653F5E">
      <w:pPr>
        <w:spacing w:after="0" w:line="240" w:lineRule="auto"/>
        <w:ind w:firstLine="840"/>
        <w:jc w:val="both"/>
      </w:pPr>
      <w:r>
        <w:t>32.3. Ugdymo(</w:t>
      </w:r>
      <w:proofErr w:type="spellStart"/>
      <w:r>
        <w:t>si</w:t>
      </w:r>
      <w:proofErr w:type="spellEnd"/>
      <w:r>
        <w:t>) procese mokiniai nuolat skatinami įsivertinant savo pažangą, pasiekimus, mokymosi rezultatus</w:t>
      </w:r>
      <w:r>
        <w:t>:</w:t>
      </w:r>
    </w:p>
    <w:p w14:paraId="2B45AB52" w14:textId="77777777" w:rsidR="00442FEE" w:rsidRDefault="00653F5E">
      <w:pPr>
        <w:spacing w:after="0" w:line="240" w:lineRule="auto"/>
        <w:ind w:firstLine="880"/>
        <w:jc w:val="both"/>
      </w:pPr>
      <w:r>
        <w:t>32.3.1. Įsivertinimo paskirtis – siekti, kad mokiniai, supratę savo stipriąsias ir silpnąsias puses, galėtų pagrįstai išsikelti tolesnius mokymosi tikslus bei numatyti jų siekimo strategijas.</w:t>
      </w:r>
    </w:p>
    <w:p w14:paraId="2ACA45C7" w14:textId="77777777" w:rsidR="00442FEE" w:rsidRDefault="00653F5E">
      <w:pPr>
        <w:spacing w:after="0" w:line="240" w:lineRule="auto"/>
        <w:ind w:firstLine="880"/>
        <w:jc w:val="both"/>
      </w:pPr>
      <w:r>
        <w:t xml:space="preserve">32.3.2. Kiekvienoje pamokoje tikslingai taikomi </w:t>
      </w:r>
      <w:r>
        <w:t>įsivertinimo būdai. Grįžtamasis ryšys gaunamas raštu, žodžiu. Mokinių įsivertinimas siejamas su išmokimu, konkrečių darbų analize, apibendrinant, kiek pamokoje mokinys išmoko.</w:t>
      </w:r>
    </w:p>
    <w:p w14:paraId="2CE3A6BB" w14:textId="77777777" w:rsidR="00442FEE" w:rsidRDefault="00653F5E">
      <w:pPr>
        <w:spacing w:after="0" w:line="240" w:lineRule="auto"/>
        <w:ind w:firstLine="880"/>
        <w:jc w:val="both"/>
      </w:pPr>
      <w:r>
        <w:t xml:space="preserve">32.4. Būtina individualiai su mokiniu aptarti, kas jam pasisekė, ką reikėtų dar </w:t>
      </w:r>
      <w:r>
        <w:t>pakartoti ar išmokti, kartu priimti sprendimus dėl mokymo(</w:t>
      </w:r>
      <w:proofErr w:type="spellStart"/>
      <w:r>
        <w:t>si</w:t>
      </w:r>
      <w:proofErr w:type="spellEnd"/>
      <w:r>
        <w:t>) pagalbos teikimo, mokymosi pasiekimų gerinimo.</w:t>
      </w:r>
    </w:p>
    <w:p w14:paraId="348019B1" w14:textId="77777777" w:rsidR="00442FEE" w:rsidRDefault="00653F5E">
      <w:pPr>
        <w:spacing w:after="0"/>
        <w:jc w:val="both"/>
      </w:pPr>
      <w:r>
        <w:t xml:space="preserve"> </w:t>
      </w:r>
    </w:p>
    <w:p w14:paraId="31667943" w14:textId="77777777" w:rsidR="00442FEE" w:rsidRDefault="00653F5E">
      <w:pPr>
        <w:spacing w:after="0"/>
        <w:jc w:val="center"/>
        <w:rPr>
          <w:b/>
          <w:bCs/>
        </w:rPr>
      </w:pPr>
      <w:r>
        <w:rPr>
          <w:b/>
          <w:bCs/>
        </w:rPr>
        <w:t>VIII SKYRIUS</w:t>
      </w:r>
    </w:p>
    <w:p w14:paraId="4346D0A3" w14:textId="77777777" w:rsidR="00442FEE" w:rsidRDefault="00653F5E">
      <w:pPr>
        <w:spacing w:after="0"/>
        <w:jc w:val="center"/>
      </w:pPr>
      <w:r>
        <w:rPr>
          <w:b/>
          <w:bCs/>
        </w:rPr>
        <w:t>VERTINIMAS BAIGUS PROGRAMĄ AR JOS DALĮ</w:t>
      </w:r>
    </w:p>
    <w:p w14:paraId="0EBEDA21" w14:textId="77777777" w:rsidR="00442FEE" w:rsidRDefault="00653F5E">
      <w:pPr>
        <w:spacing w:after="0"/>
        <w:ind w:firstLine="860"/>
        <w:jc w:val="both"/>
      </w:pPr>
      <w:r>
        <w:t xml:space="preserve">33. Mokymosi rezultatams apibendrinti taikomas apibendrinamasis vertinimas (pažymys arba </w:t>
      </w:r>
      <w:r>
        <w:t>įskaita).</w:t>
      </w:r>
    </w:p>
    <w:p w14:paraId="4AC2E075" w14:textId="77777777" w:rsidR="00442FEE" w:rsidRDefault="00653F5E">
      <w:pPr>
        <w:spacing w:after="0"/>
        <w:ind w:firstLine="860"/>
        <w:jc w:val="both"/>
      </w:pPr>
      <w:r>
        <w:t>34. Mokiniui, atleistam pagal gydytojo rekomendaciją (antrame pusmetyje arba visus mokslo metus) nuo kūno kultūros ar kito dalyko pamokų, pusmečio ar metinių pažymių stulpelyje rašoma „</w:t>
      </w:r>
      <w:proofErr w:type="spellStart"/>
      <w:r>
        <w:t>atl</w:t>
      </w:r>
      <w:proofErr w:type="spellEnd"/>
      <w:r>
        <w:t>“.</w:t>
      </w:r>
    </w:p>
    <w:p w14:paraId="3129B262" w14:textId="77777777" w:rsidR="00442FEE" w:rsidRDefault="00653F5E">
      <w:pPr>
        <w:spacing w:after="0"/>
        <w:ind w:firstLine="860"/>
        <w:jc w:val="both"/>
      </w:pPr>
      <w:r>
        <w:t>35. Pusmečių ir metiniai įvertinimai pasiekimų apskaito</w:t>
      </w:r>
      <w:r>
        <w:t>s dokumentuose fiksuojami pažymiais arba rašoma „įskaityta“, „neįskaityta“.</w:t>
      </w:r>
    </w:p>
    <w:p w14:paraId="27AD3730" w14:textId="77777777" w:rsidR="00442FEE" w:rsidRDefault="00653F5E">
      <w:pPr>
        <w:spacing w:after="0"/>
        <w:ind w:firstLine="860"/>
        <w:jc w:val="both"/>
      </w:pPr>
      <w:r>
        <w:t>36. Vedamas aritmetinis pažymių vidurkis (dešimtųjų po kablelio dalių tikslumu ir apvalinamas taikant matematinę apvalinimo taisyklę).</w:t>
      </w:r>
    </w:p>
    <w:p w14:paraId="3B2B0142" w14:textId="77777777" w:rsidR="00442FEE" w:rsidRDefault="00653F5E">
      <w:pPr>
        <w:spacing w:after="0"/>
        <w:ind w:firstLine="860"/>
        <w:jc w:val="both"/>
      </w:pPr>
      <w:r>
        <w:t>37. Jei antrojo pusmečio įvertinimas žymiai s</w:t>
      </w:r>
      <w:r>
        <w:t>kiriasi (dviem balais ir daugiau) nuo pirmo pusmečio įvertinimo, metinis įvertinimas vedamas kaip aritmetinis vidurkis iš I ir II pusmečių.</w:t>
      </w:r>
    </w:p>
    <w:p w14:paraId="7BDC0C20" w14:textId="77777777" w:rsidR="00442FEE" w:rsidRDefault="00653F5E">
      <w:pPr>
        <w:spacing w:after="0"/>
        <w:ind w:firstLine="860"/>
        <w:jc w:val="both"/>
      </w:pPr>
      <w:r>
        <w:t>38. Pagrindinio ugdymo baigiamosios klasės mokiniams vedant užsienio kalbos II pusmečio įvertinimą atsižvelgiama į k</w:t>
      </w:r>
      <w:r>
        <w:t>albos mokėjimo lygio nustatymo rezultatą.</w:t>
      </w:r>
    </w:p>
    <w:p w14:paraId="43CA2EF2" w14:textId="77777777" w:rsidR="00442FEE" w:rsidRDefault="00653F5E">
      <w:pPr>
        <w:spacing w:after="0"/>
        <w:ind w:firstLine="860"/>
        <w:jc w:val="both"/>
      </w:pPr>
      <w:r>
        <w:t>39. Pusmečių / metiniai pažymiai, pvz., vedami taip</w:t>
      </w:r>
      <w:r>
        <w:rPr>
          <w:color w:val="7030A0"/>
        </w:rPr>
        <w:t>:</w:t>
      </w:r>
    </w:p>
    <w:tbl>
      <w:tblPr>
        <w:tblW w:w="9750" w:type="dxa"/>
        <w:tblLayout w:type="fixed"/>
        <w:tblCellMar>
          <w:left w:w="10" w:type="dxa"/>
          <w:right w:w="10" w:type="dxa"/>
        </w:tblCellMar>
        <w:tblLook w:val="04A0" w:firstRow="1" w:lastRow="0" w:firstColumn="1" w:lastColumn="0" w:noHBand="0" w:noVBand="1"/>
      </w:tblPr>
      <w:tblGrid>
        <w:gridCol w:w="1710"/>
        <w:gridCol w:w="1725"/>
        <w:gridCol w:w="1725"/>
        <w:gridCol w:w="3060"/>
        <w:gridCol w:w="1530"/>
      </w:tblGrid>
      <w:tr w:rsidR="00442FEE" w14:paraId="660F071E" w14:textId="77777777">
        <w:tblPrEx>
          <w:tblCellMar>
            <w:top w:w="0" w:type="dxa"/>
            <w:bottom w:w="0" w:type="dxa"/>
          </w:tblCellMar>
        </w:tblPrEx>
        <w:trPr>
          <w:trHeight w:val="300"/>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E77D58D" w14:textId="77777777" w:rsidR="00442FEE" w:rsidRDefault="00653F5E">
            <w:pPr>
              <w:spacing w:after="0"/>
              <w:ind w:left="100"/>
              <w:jc w:val="center"/>
            </w:pPr>
            <w:r>
              <w:rPr>
                <w:sz w:val="22"/>
                <w:szCs w:val="22"/>
              </w:rPr>
              <w:t>I pusmetis</w:t>
            </w:r>
          </w:p>
        </w:tc>
        <w:tc>
          <w:tcPr>
            <w:tcW w:w="1725"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64861AF" w14:textId="77777777" w:rsidR="00442FEE" w:rsidRDefault="00653F5E">
            <w:pPr>
              <w:spacing w:after="0"/>
              <w:ind w:left="100"/>
              <w:jc w:val="center"/>
            </w:pPr>
            <w:r>
              <w:rPr>
                <w:sz w:val="22"/>
                <w:szCs w:val="22"/>
              </w:rPr>
              <w:t>II pusmetis</w:t>
            </w:r>
          </w:p>
        </w:tc>
        <w:tc>
          <w:tcPr>
            <w:tcW w:w="1725"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1D839C8" w14:textId="77777777" w:rsidR="00442FEE" w:rsidRDefault="00653F5E">
            <w:pPr>
              <w:spacing w:after="0"/>
              <w:ind w:left="100"/>
              <w:jc w:val="center"/>
            </w:pPr>
            <w:r>
              <w:rPr>
                <w:sz w:val="22"/>
                <w:szCs w:val="22"/>
              </w:rPr>
              <w:t>Metinis</w:t>
            </w:r>
          </w:p>
        </w:tc>
        <w:tc>
          <w:tcPr>
            <w:tcW w:w="4590" w:type="dxa"/>
            <w:gridSpan w:val="2"/>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F2DAB3D" w14:textId="77777777" w:rsidR="00442FEE" w:rsidRDefault="00653F5E">
            <w:pPr>
              <w:spacing w:after="0"/>
              <w:ind w:left="100"/>
              <w:jc w:val="center"/>
            </w:pPr>
            <w:r>
              <w:rPr>
                <w:sz w:val="22"/>
                <w:szCs w:val="22"/>
              </w:rPr>
              <w:t>Pastabos</w:t>
            </w:r>
          </w:p>
        </w:tc>
      </w:tr>
      <w:tr w:rsidR="00442FEE" w14:paraId="290DE476" w14:textId="77777777">
        <w:tblPrEx>
          <w:tblCellMar>
            <w:top w:w="0" w:type="dxa"/>
            <w:bottom w:w="0" w:type="dxa"/>
          </w:tblCellMar>
        </w:tblPrEx>
        <w:trPr>
          <w:trHeight w:val="284"/>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991006F" w14:textId="77777777" w:rsidR="00442FEE" w:rsidRDefault="00653F5E">
            <w:pPr>
              <w:spacing w:after="0"/>
              <w:ind w:left="100"/>
              <w:jc w:val="center"/>
            </w:pPr>
            <w:r>
              <w:rPr>
                <w:sz w:val="22"/>
                <w:szCs w:val="22"/>
              </w:rPr>
              <w:t>3</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7ACA89CC" w14:textId="77777777" w:rsidR="00442FEE" w:rsidRDefault="00653F5E">
            <w:pPr>
              <w:spacing w:after="0"/>
              <w:ind w:left="100"/>
              <w:jc w:val="center"/>
            </w:pPr>
            <w:r>
              <w:rPr>
                <w:sz w:val="22"/>
                <w:szCs w:val="22"/>
              </w:rPr>
              <w:t>4</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47155164" w14:textId="77777777" w:rsidR="00442FEE" w:rsidRDefault="00653F5E">
            <w:pPr>
              <w:spacing w:after="0"/>
              <w:ind w:left="100"/>
              <w:jc w:val="center"/>
            </w:pPr>
            <w:r>
              <w:rPr>
                <w:sz w:val="22"/>
                <w:szCs w:val="22"/>
              </w:rPr>
              <w:t>4</w:t>
            </w:r>
          </w:p>
        </w:tc>
        <w:tc>
          <w:tcPr>
            <w:tcW w:w="3060" w:type="dxa"/>
            <w:vMerge w:val="restart"/>
            <w:tcBorders>
              <w:bottom w:val="single" w:sz="4" w:space="0" w:color="000000"/>
              <w:right w:val="single" w:sz="4" w:space="0" w:color="000000"/>
            </w:tcBorders>
            <w:shd w:val="clear" w:color="auto" w:fill="auto"/>
            <w:tcMar>
              <w:top w:w="0" w:type="dxa"/>
              <w:left w:w="100" w:type="dxa"/>
              <w:bottom w:w="0" w:type="dxa"/>
              <w:right w:w="100" w:type="dxa"/>
            </w:tcMar>
          </w:tcPr>
          <w:p w14:paraId="17E053F4" w14:textId="77777777" w:rsidR="00442FEE" w:rsidRDefault="00653F5E">
            <w:pPr>
              <w:spacing w:after="0"/>
              <w:ind w:left="100"/>
              <w:jc w:val="center"/>
            </w:pPr>
            <w:r>
              <w:rPr>
                <w:sz w:val="22"/>
                <w:szCs w:val="22"/>
              </w:rPr>
              <w:t>Neatsiskaičius iki II pusmečio pabaigos, skiriamas papildomas darbas.</w:t>
            </w:r>
          </w:p>
          <w:p w14:paraId="14017D54" w14:textId="77777777" w:rsidR="00442FEE" w:rsidRDefault="00653F5E">
            <w:pPr>
              <w:spacing w:after="0"/>
              <w:ind w:left="100"/>
              <w:jc w:val="center"/>
            </w:pPr>
            <w:r>
              <w:rPr>
                <w:sz w:val="22"/>
                <w:szCs w:val="22"/>
              </w:rPr>
              <w:t xml:space="preserve">Nuosekliojo mokymosi tvarkos aprašas </w:t>
            </w:r>
            <w:r>
              <w:rPr>
                <w:sz w:val="22"/>
                <w:szCs w:val="22"/>
              </w:rPr>
              <w:t>nustato, jeigu bent vieno pusmečio įvertinimas „Neįskaityta“, metinis bus „Neįskaityta“</w:t>
            </w:r>
          </w:p>
        </w:tc>
        <w:tc>
          <w:tcPr>
            <w:tcW w:w="1530" w:type="dxa"/>
            <w:vMerge w:val="restart"/>
            <w:tcBorders>
              <w:bottom w:val="single" w:sz="4" w:space="0" w:color="000000"/>
              <w:right w:val="single" w:sz="4" w:space="0" w:color="000000"/>
            </w:tcBorders>
            <w:shd w:val="clear" w:color="auto" w:fill="auto"/>
            <w:tcMar>
              <w:top w:w="0" w:type="dxa"/>
              <w:left w:w="100" w:type="dxa"/>
              <w:bottom w:w="0" w:type="dxa"/>
              <w:right w:w="100" w:type="dxa"/>
            </w:tcMar>
          </w:tcPr>
          <w:p w14:paraId="1831B026" w14:textId="77777777" w:rsidR="00442FEE" w:rsidRDefault="00653F5E">
            <w:pPr>
              <w:spacing w:after="160"/>
              <w:ind w:left="100"/>
              <w:jc w:val="center"/>
            </w:pPr>
            <w:r>
              <w:rPr>
                <w:sz w:val="22"/>
                <w:szCs w:val="22"/>
              </w:rPr>
              <w:t>Papildomo darbo</w:t>
            </w:r>
          </w:p>
          <w:p w14:paraId="453F50DC" w14:textId="77777777" w:rsidR="00442FEE" w:rsidRDefault="00653F5E">
            <w:pPr>
              <w:spacing w:after="0"/>
              <w:ind w:left="100"/>
              <w:jc w:val="center"/>
            </w:pPr>
            <w:r>
              <w:rPr>
                <w:sz w:val="22"/>
                <w:szCs w:val="22"/>
              </w:rPr>
              <w:t>įvertinimas laikomas metiniu.</w:t>
            </w:r>
          </w:p>
        </w:tc>
      </w:tr>
      <w:tr w:rsidR="00442FEE" w14:paraId="72D689D9" w14:textId="77777777">
        <w:tblPrEx>
          <w:tblCellMar>
            <w:top w:w="0" w:type="dxa"/>
            <w:bottom w:w="0" w:type="dxa"/>
          </w:tblCellMar>
        </w:tblPrEx>
        <w:trPr>
          <w:trHeight w:val="328"/>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50242DC" w14:textId="77777777" w:rsidR="00442FEE" w:rsidRDefault="00653F5E">
            <w:pPr>
              <w:spacing w:after="0"/>
              <w:ind w:left="100"/>
              <w:jc w:val="center"/>
            </w:pPr>
            <w:r>
              <w:rPr>
                <w:sz w:val="22"/>
                <w:szCs w:val="22"/>
              </w:rPr>
              <w:t>Neįskaityta</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12CBAA0C" w14:textId="77777777" w:rsidR="00442FEE" w:rsidRDefault="00653F5E">
            <w:pPr>
              <w:spacing w:after="0"/>
              <w:ind w:left="100"/>
              <w:jc w:val="center"/>
            </w:pPr>
            <w:r>
              <w:rPr>
                <w:sz w:val="22"/>
                <w:szCs w:val="22"/>
              </w:rPr>
              <w:t>Įskaityta</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2A4743B6" w14:textId="77777777" w:rsidR="00442FEE" w:rsidRDefault="00653F5E">
            <w:pPr>
              <w:spacing w:after="0"/>
              <w:ind w:left="100"/>
              <w:jc w:val="center"/>
            </w:pPr>
            <w:r>
              <w:rPr>
                <w:sz w:val="22"/>
                <w:szCs w:val="22"/>
              </w:rPr>
              <w:t>Neįskaityta</w:t>
            </w:r>
          </w:p>
        </w:tc>
        <w:tc>
          <w:tcPr>
            <w:tcW w:w="306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0AFD5D2F" w14:textId="77777777" w:rsidR="00442FEE" w:rsidRDefault="00442FEE">
            <w:pPr>
              <w:spacing w:before="65" w:after="0" w:line="240" w:lineRule="auto"/>
              <w:ind w:left="100"/>
              <w:jc w:val="right"/>
            </w:pPr>
          </w:p>
        </w:tc>
        <w:tc>
          <w:tcPr>
            <w:tcW w:w="153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34EC932A" w14:textId="77777777" w:rsidR="00442FEE" w:rsidRDefault="00442FEE">
            <w:pPr>
              <w:spacing w:before="65" w:after="0" w:line="240" w:lineRule="auto"/>
              <w:ind w:left="100"/>
              <w:jc w:val="right"/>
            </w:pPr>
          </w:p>
        </w:tc>
      </w:tr>
      <w:tr w:rsidR="00442FEE" w14:paraId="59B935B4" w14:textId="77777777">
        <w:tblPrEx>
          <w:tblCellMar>
            <w:top w:w="0" w:type="dxa"/>
            <w:bottom w:w="0" w:type="dxa"/>
          </w:tblCellMar>
        </w:tblPrEx>
        <w:trPr>
          <w:trHeight w:val="76"/>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B7330A3" w14:textId="77777777" w:rsidR="00442FEE" w:rsidRDefault="00653F5E">
            <w:pPr>
              <w:spacing w:after="0"/>
              <w:ind w:left="100"/>
              <w:jc w:val="center"/>
            </w:pPr>
            <w:r>
              <w:rPr>
                <w:sz w:val="22"/>
                <w:szCs w:val="22"/>
              </w:rPr>
              <w:t>5</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7D1D98C8" w14:textId="77777777" w:rsidR="00442FEE" w:rsidRDefault="00653F5E">
            <w:pPr>
              <w:spacing w:after="0"/>
              <w:ind w:left="100"/>
              <w:jc w:val="center"/>
            </w:pPr>
            <w:r>
              <w:rPr>
                <w:sz w:val="22"/>
                <w:szCs w:val="22"/>
              </w:rPr>
              <w:t>3</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737B1A01" w14:textId="77777777" w:rsidR="00442FEE" w:rsidRDefault="00653F5E">
            <w:pPr>
              <w:spacing w:after="0"/>
              <w:ind w:left="100"/>
              <w:jc w:val="center"/>
            </w:pPr>
            <w:r>
              <w:rPr>
                <w:sz w:val="22"/>
                <w:szCs w:val="22"/>
              </w:rPr>
              <w:t>4</w:t>
            </w:r>
          </w:p>
        </w:tc>
        <w:tc>
          <w:tcPr>
            <w:tcW w:w="306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54A18130" w14:textId="77777777" w:rsidR="00442FEE" w:rsidRDefault="00442FEE">
            <w:pPr>
              <w:spacing w:before="65" w:after="0" w:line="240" w:lineRule="auto"/>
              <w:ind w:left="100"/>
              <w:jc w:val="right"/>
            </w:pPr>
          </w:p>
        </w:tc>
        <w:tc>
          <w:tcPr>
            <w:tcW w:w="153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52E5ECC5" w14:textId="77777777" w:rsidR="00442FEE" w:rsidRDefault="00442FEE">
            <w:pPr>
              <w:spacing w:before="65" w:after="0" w:line="240" w:lineRule="auto"/>
              <w:ind w:left="100"/>
              <w:jc w:val="right"/>
            </w:pPr>
          </w:p>
        </w:tc>
      </w:tr>
      <w:tr w:rsidR="00442FEE" w14:paraId="33A6AB9E" w14:textId="77777777">
        <w:tblPrEx>
          <w:tblCellMar>
            <w:top w:w="0" w:type="dxa"/>
            <w:bottom w:w="0" w:type="dxa"/>
          </w:tblCellMar>
        </w:tblPrEx>
        <w:trPr>
          <w:trHeight w:val="580"/>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14E2910" w14:textId="77777777" w:rsidR="00442FEE" w:rsidRDefault="00653F5E">
            <w:pPr>
              <w:spacing w:after="0"/>
              <w:ind w:left="100"/>
              <w:jc w:val="center"/>
            </w:pPr>
            <w:r>
              <w:rPr>
                <w:sz w:val="22"/>
                <w:szCs w:val="22"/>
              </w:rPr>
              <w:t>Įskaityta</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1E8A0928" w14:textId="77777777" w:rsidR="00442FEE" w:rsidRDefault="00653F5E">
            <w:pPr>
              <w:spacing w:after="0"/>
              <w:ind w:left="100"/>
              <w:jc w:val="center"/>
            </w:pPr>
            <w:r>
              <w:rPr>
                <w:sz w:val="22"/>
                <w:szCs w:val="22"/>
              </w:rPr>
              <w:t>Neįskaityta</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308DFBCE" w14:textId="77777777" w:rsidR="00442FEE" w:rsidRDefault="00653F5E">
            <w:pPr>
              <w:spacing w:after="0"/>
              <w:ind w:left="100"/>
              <w:jc w:val="center"/>
            </w:pPr>
            <w:r>
              <w:rPr>
                <w:sz w:val="22"/>
                <w:szCs w:val="22"/>
              </w:rPr>
              <w:t>Neįskaityta</w:t>
            </w:r>
          </w:p>
        </w:tc>
        <w:tc>
          <w:tcPr>
            <w:tcW w:w="306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5201D11F" w14:textId="77777777" w:rsidR="00442FEE" w:rsidRDefault="00442FEE">
            <w:pPr>
              <w:spacing w:before="65" w:after="0" w:line="240" w:lineRule="auto"/>
              <w:ind w:left="100"/>
              <w:jc w:val="right"/>
            </w:pPr>
          </w:p>
        </w:tc>
        <w:tc>
          <w:tcPr>
            <w:tcW w:w="153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2AC07073" w14:textId="77777777" w:rsidR="00442FEE" w:rsidRDefault="00442FEE">
            <w:pPr>
              <w:spacing w:before="65" w:after="0" w:line="240" w:lineRule="auto"/>
              <w:ind w:left="100"/>
              <w:jc w:val="right"/>
            </w:pPr>
          </w:p>
        </w:tc>
      </w:tr>
      <w:tr w:rsidR="00442FEE" w14:paraId="75A23F13" w14:textId="77777777">
        <w:tblPrEx>
          <w:tblCellMar>
            <w:top w:w="0" w:type="dxa"/>
            <w:bottom w:w="0" w:type="dxa"/>
          </w:tblCellMar>
        </w:tblPrEx>
        <w:trPr>
          <w:trHeight w:val="450"/>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C129CF3" w14:textId="77777777" w:rsidR="00442FEE" w:rsidRDefault="00653F5E">
            <w:pPr>
              <w:spacing w:after="0"/>
              <w:ind w:left="100"/>
              <w:jc w:val="center"/>
            </w:pPr>
            <w:r>
              <w:rPr>
                <w:sz w:val="22"/>
                <w:szCs w:val="22"/>
              </w:rPr>
              <w:t>2</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111BD3DF" w14:textId="77777777" w:rsidR="00442FEE" w:rsidRDefault="00653F5E">
            <w:pPr>
              <w:spacing w:after="0"/>
              <w:ind w:left="100"/>
              <w:jc w:val="center"/>
            </w:pPr>
            <w:r>
              <w:rPr>
                <w:sz w:val="22"/>
                <w:szCs w:val="22"/>
              </w:rPr>
              <w:t>5</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739BD153" w14:textId="77777777" w:rsidR="00442FEE" w:rsidRDefault="00653F5E">
            <w:pPr>
              <w:spacing w:after="0"/>
              <w:ind w:left="100"/>
              <w:jc w:val="center"/>
            </w:pPr>
            <w:r>
              <w:rPr>
                <w:sz w:val="22"/>
                <w:szCs w:val="22"/>
              </w:rPr>
              <w:t>4</w:t>
            </w:r>
          </w:p>
        </w:tc>
        <w:tc>
          <w:tcPr>
            <w:tcW w:w="3060" w:type="dxa"/>
            <w:tcBorders>
              <w:bottom w:val="single" w:sz="4" w:space="0" w:color="000000"/>
              <w:right w:val="single" w:sz="4" w:space="0" w:color="000000"/>
            </w:tcBorders>
            <w:shd w:val="clear" w:color="auto" w:fill="auto"/>
            <w:tcMar>
              <w:top w:w="0" w:type="dxa"/>
              <w:left w:w="100" w:type="dxa"/>
              <w:bottom w:w="0" w:type="dxa"/>
              <w:right w:w="100" w:type="dxa"/>
            </w:tcMar>
          </w:tcPr>
          <w:p w14:paraId="3BBA49A6" w14:textId="77777777" w:rsidR="00442FEE" w:rsidRDefault="00653F5E">
            <w:pPr>
              <w:spacing w:after="160"/>
              <w:ind w:left="100"/>
              <w:jc w:val="both"/>
            </w:pPr>
            <w:r>
              <w:rPr>
                <w:sz w:val="22"/>
                <w:szCs w:val="22"/>
              </w:rPr>
              <w:t xml:space="preserve"> </w:t>
            </w:r>
          </w:p>
        </w:tc>
        <w:tc>
          <w:tcPr>
            <w:tcW w:w="1530" w:type="dxa"/>
            <w:vMerge w:val="restart"/>
            <w:tcBorders>
              <w:bottom w:val="single" w:sz="4" w:space="0" w:color="000000"/>
              <w:right w:val="single" w:sz="4" w:space="0" w:color="000000"/>
            </w:tcBorders>
            <w:shd w:val="clear" w:color="auto" w:fill="auto"/>
            <w:tcMar>
              <w:top w:w="0" w:type="dxa"/>
              <w:left w:w="100" w:type="dxa"/>
              <w:bottom w:w="0" w:type="dxa"/>
              <w:right w:w="100" w:type="dxa"/>
            </w:tcMar>
          </w:tcPr>
          <w:p w14:paraId="74A83FBE" w14:textId="77777777" w:rsidR="00442FEE" w:rsidRDefault="00653F5E">
            <w:pPr>
              <w:spacing w:after="0"/>
              <w:ind w:left="100"/>
              <w:jc w:val="both"/>
            </w:pPr>
            <w:r>
              <w:t xml:space="preserve"> </w:t>
            </w:r>
          </w:p>
        </w:tc>
      </w:tr>
      <w:tr w:rsidR="00442FEE" w14:paraId="38374540" w14:textId="77777777">
        <w:tblPrEx>
          <w:tblCellMar>
            <w:top w:w="0" w:type="dxa"/>
            <w:bottom w:w="0" w:type="dxa"/>
          </w:tblCellMar>
        </w:tblPrEx>
        <w:trPr>
          <w:trHeight w:val="300"/>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C5AC133" w14:textId="77777777" w:rsidR="00442FEE" w:rsidRDefault="00653F5E">
            <w:pPr>
              <w:spacing w:after="0"/>
              <w:ind w:left="100"/>
              <w:jc w:val="center"/>
            </w:pPr>
            <w:r>
              <w:rPr>
                <w:sz w:val="22"/>
                <w:szCs w:val="22"/>
              </w:rPr>
              <w:t>4</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70B2A0C2" w14:textId="77777777" w:rsidR="00442FEE" w:rsidRDefault="00653F5E">
            <w:pPr>
              <w:spacing w:after="0"/>
              <w:ind w:left="100"/>
              <w:jc w:val="center"/>
            </w:pPr>
            <w:r>
              <w:rPr>
                <w:sz w:val="22"/>
                <w:szCs w:val="22"/>
              </w:rPr>
              <w:t>2</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0FCE2D96" w14:textId="77777777" w:rsidR="00442FEE" w:rsidRDefault="00653F5E">
            <w:pPr>
              <w:spacing w:after="0"/>
              <w:ind w:left="100"/>
              <w:jc w:val="center"/>
            </w:pPr>
            <w:r>
              <w:rPr>
                <w:sz w:val="22"/>
                <w:szCs w:val="22"/>
              </w:rPr>
              <w:t>3</w:t>
            </w:r>
          </w:p>
        </w:tc>
        <w:tc>
          <w:tcPr>
            <w:tcW w:w="3060" w:type="dxa"/>
            <w:vMerge w:val="restart"/>
            <w:tcBorders>
              <w:bottom w:val="single" w:sz="4" w:space="0" w:color="000000"/>
              <w:right w:val="single" w:sz="4" w:space="0" w:color="000000"/>
            </w:tcBorders>
            <w:shd w:val="clear" w:color="auto" w:fill="auto"/>
            <w:tcMar>
              <w:top w:w="0" w:type="dxa"/>
              <w:left w:w="100" w:type="dxa"/>
              <w:bottom w:w="0" w:type="dxa"/>
              <w:right w:w="100" w:type="dxa"/>
            </w:tcMar>
          </w:tcPr>
          <w:p w14:paraId="73B797C0" w14:textId="77777777" w:rsidR="00442FEE" w:rsidRDefault="00653F5E">
            <w:pPr>
              <w:spacing w:after="0"/>
              <w:ind w:left="100"/>
              <w:jc w:val="center"/>
            </w:pPr>
            <w:r>
              <w:rPr>
                <w:sz w:val="22"/>
                <w:szCs w:val="22"/>
              </w:rPr>
              <w:t xml:space="preserve">Skiriamas </w:t>
            </w:r>
            <w:r>
              <w:rPr>
                <w:sz w:val="22"/>
                <w:szCs w:val="22"/>
              </w:rPr>
              <w:t>papildomas darbas arba paliekama kartoti kursą.</w:t>
            </w:r>
          </w:p>
        </w:tc>
        <w:tc>
          <w:tcPr>
            <w:tcW w:w="153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65458CCB" w14:textId="77777777" w:rsidR="00442FEE" w:rsidRDefault="00442FEE">
            <w:pPr>
              <w:spacing w:before="65" w:after="0" w:line="240" w:lineRule="auto"/>
              <w:ind w:left="100"/>
              <w:jc w:val="right"/>
            </w:pPr>
          </w:p>
        </w:tc>
      </w:tr>
      <w:tr w:rsidR="00442FEE" w14:paraId="4A02796A" w14:textId="77777777">
        <w:tblPrEx>
          <w:tblCellMar>
            <w:top w:w="0" w:type="dxa"/>
            <w:bottom w:w="0" w:type="dxa"/>
          </w:tblCellMar>
        </w:tblPrEx>
        <w:trPr>
          <w:trHeight w:val="199"/>
        </w:trPr>
        <w:tc>
          <w:tcPr>
            <w:tcW w:w="1710"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B688B9B" w14:textId="77777777" w:rsidR="00442FEE" w:rsidRDefault="00653F5E">
            <w:pPr>
              <w:spacing w:after="0"/>
              <w:ind w:left="100"/>
              <w:jc w:val="center"/>
            </w:pPr>
            <w:r>
              <w:t>2</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34C08D9B" w14:textId="77777777" w:rsidR="00442FEE" w:rsidRDefault="00653F5E">
            <w:pPr>
              <w:spacing w:after="0"/>
              <w:ind w:left="100"/>
              <w:jc w:val="center"/>
            </w:pPr>
            <w:r>
              <w:t>2</w:t>
            </w:r>
          </w:p>
        </w:tc>
        <w:tc>
          <w:tcPr>
            <w:tcW w:w="1725" w:type="dxa"/>
            <w:tcBorders>
              <w:bottom w:val="single" w:sz="4" w:space="0" w:color="000000"/>
              <w:right w:val="single" w:sz="4" w:space="0" w:color="000000"/>
            </w:tcBorders>
            <w:shd w:val="clear" w:color="auto" w:fill="auto"/>
            <w:tcMar>
              <w:top w:w="0" w:type="dxa"/>
              <w:left w:w="100" w:type="dxa"/>
              <w:bottom w:w="0" w:type="dxa"/>
              <w:right w:w="100" w:type="dxa"/>
            </w:tcMar>
          </w:tcPr>
          <w:p w14:paraId="5A05340C" w14:textId="77777777" w:rsidR="00442FEE" w:rsidRDefault="00653F5E">
            <w:pPr>
              <w:spacing w:after="0"/>
              <w:ind w:left="100"/>
              <w:jc w:val="center"/>
            </w:pPr>
            <w:r>
              <w:t>2</w:t>
            </w:r>
          </w:p>
        </w:tc>
        <w:tc>
          <w:tcPr>
            <w:tcW w:w="306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14AA87CE" w14:textId="77777777" w:rsidR="00442FEE" w:rsidRDefault="00442FEE">
            <w:pPr>
              <w:spacing w:before="65" w:after="0" w:line="240" w:lineRule="auto"/>
              <w:ind w:left="100"/>
              <w:jc w:val="right"/>
            </w:pPr>
          </w:p>
        </w:tc>
        <w:tc>
          <w:tcPr>
            <w:tcW w:w="1530" w:type="dxa"/>
            <w:vMerge/>
            <w:tcBorders>
              <w:bottom w:val="single" w:sz="4" w:space="0" w:color="000000"/>
              <w:right w:val="single" w:sz="4" w:space="0" w:color="000000"/>
            </w:tcBorders>
            <w:shd w:val="clear" w:color="auto" w:fill="auto"/>
            <w:tcMar>
              <w:top w:w="0" w:type="dxa"/>
              <w:left w:w="100" w:type="dxa"/>
              <w:bottom w:w="0" w:type="dxa"/>
              <w:right w:w="100" w:type="dxa"/>
            </w:tcMar>
          </w:tcPr>
          <w:p w14:paraId="6D289C56" w14:textId="77777777" w:rsidR="00442FEE" w:rsidRDefault="00442FEE">
            <w:pPr>
              <w:spacing w:before="65" w:after="0" w:line="240" w:lineRule="auto"/>
              <w:ind w:left="100"/>
              <w:jc w:val="right"/>
            </w:pPr>
          </w:p>
        </w:tc>
      </w:tr>
    </w:tbl>
    <w:p w14:paraId="5BF8C02E" w14:textId="77777777" w:rsidR="00442FEE" w:rsidRDefault="00653F5E">
      <w:pPr>
        <w:spacing w:after="0"/>
        <w:ind w:firstLine="860"/>
        <w:jc w:val="both"/>
      </w:pPr>
      <w:r>
        <w:lastRenderedPageBreak/>
        <w:t>40. Jei mokinio individualaus ugdymo plano dalyko modulio vieno pusmečio įvertinimas „neatestuota”, kito – „atestuota“ turi  būti išvestas teigiamas dalyko įvertinimas „atestuota“.</w:t>
      </w:r>
    </w:p>
    <w:p w14:paraId="70F19B65" w14:textId="77777777" w:rsidR="00442FEE" w:rsidRDefault="00653F5E">
      <w:pPr>
        <w:spacing w:after="0"/>
        <w:ind w:firstLine="860"/>
        <w:jc w:val="both"/>
      </w:pPr>
      <w:r>
        <w:t xml:space="preserve">41. </w:t>
      </w:r>
      <w:r>
        <w:t>Pusmečių ir metiniai įvertinimai vedami paskutinę pusmečio savaitę,</w:t>
      </w:r>
      <w:r>
        <w:rPr>
          <w:color w:val="00B050"/>
        </w:rPr>
        <w:t xml:space="preserve"> </w:t>
      </w:r>
      <w:r>
        <w:t>bet ne vėliau kaip paskutinę pusmečio ar mokslo metų dieną.</w:t>
      </w:r>
    </w:p>
    <w:p w14:paraId="7FE3671A" w14:textId="77777777" w:rsidR="00442FEE" w:rsidRDefault="00653F5E">
      <w:pPr>
        <w:spacing w:after="0"/>
        <w:ind w:firstLine="860"/>
        <w:jc w:val="both"/>
      </w:pPr>
      <w:r>
        <w:t>42. Mokytojai paskutinę pusmečio (mokslo metų) pamoką organizuoja mokymosi pasiekimų ir pažangos įsivertinimo aptarimą:</w:t>
      </w:r>
    </w:p>
    <w:p w14:paraId="51F7428F" w14:textId="77777777" w:rsidR="00442FEE" w:rsidRDefault="00653F5E">
      <w:pPr>
        <w:spacing w:after="0"/>
        <w:ind w:firstLine="860"/>
        <w:jc w:val="both"/>
      </w:pPr>
      <w:r>
        <w:t>42.1. mo</w:t>
      </w:r>
      <w:r>
        <w:t>kiniai analizuoja mokymąsi, padarytą pažangą, su mokytoju aptaria sėkmes ir nesėkmes, planuoja tolesnį mokymąsi mokinio individualios pažangos lapuose;</w:t>
      </w:r>
    </w:p>
    <w:p w14:paraId="15C15A5E" w14:textId="77777777" w:rsidR="00442FEE" w:rsidRDefault="00653F5E">
      <w:pPr>
        <w:spacing w:after="0"/>
        <w:ind w:firstLine="860"/>
        <w:jc w:val="both"/>
      </w:pPr>
      <w:r>
        <w:t>42.2. mokytojai apibendrina informaciją apie mokinio, grupės ar klasės pasiekimus bei padarytą pažangą i</w:t>
      </w:r>
      <w:r>
        <w:t>r, jei reikalinga, koreguoja ugdymo procesą.</w:t>
      </w:r>
    </w:p>
    <w:p w14:paraId="35B489A3" w14:textId="77777777" w:rsidR="00442FEE" w:rsidRDefault="00653F5E">
      <w:pPr>
        <w:spacing w:after="0"/>
        <w:ind w:firstLine="860"/>
        <w:jc w:val="both"/>
      </w:pPr>
      <w:r>
        <w:t>43.</w:t>
      </w:r>
      <w:r>
        <w:rPr>
          <w:i/>
          <w:iCs/>
        </w:rPr>
        <w:t xml:space="preserve"> </w:t>
      </w:r>
      <w:r>
        <w:t>Rugsėjo mėnesio 4 savaitę 5, 6, 7 klasių mokiniams organizuojami lietuvių kalbos ir literatūros bei matematikos diagnostiniai testai, siekiant nustatyti individualius mokinio mokymosi pasiekimus pagal dalyko</w:t>
      </w:r>
      <w:r>
        <w:t xml:space="preserve"> veiklos sritis. Diagnostiniu testu nustačius mokinių esmines mokymosi problemas koreguojamas ugdymo turinys, skiriamos konsultacijos. Diagnostiniai testai kartojami pavasarį, gegužės 1 savaitę ir palyginami su rudenį gautais rezultatais;</w:t>
      </w:r>
    </w:p>
    <w:p w14:paraId="6A11029C" w14:textId="77777777" w:rsidR="00442FEE" w:rsidRDefault="00653F5E">
      <w:pPr>
        <w:spacing w:after="0"/>
        <w:ind w:firstLine="860"/>
        <w:jc w:val="both"/>
      </w:pPr>
      <w:r>
        <w:t xml:space="preserve">43.1. Metodinėse </w:t>
      </w:r>
      <w:r>
        <w:t>grupėse mokytojai analizuoja diagnostinių testų, NMPP, PUPP rezultatus, I ir II pusmečio, metinio mokymosi pasiekimų rezultatus. Grupės nariai priima sprendimus dėl mokymo metodų ir strategijų, mokymosi užduočių, šaltinių tinkamumo, išteklių panaudojimo ve</w:t>
      </w:r>
      <w:r>
        <w:t>iksmingumo, ugdymo tikslų realumo ir siūlo juos administracijai.</w:t>
      </w:r>
    </w:p>
    <w:p w14:paraId="299E170E" w14:textId="77777777" w:rsidR="00442FEE" w:rsidRDefault="00653F5E">
      <w:pPr>
        <w:spacing w:after="0"/>
        <w:ind w:firstLine="860"/>
        <w:jc w:val="center"/>
        <w:rPr>
          <w:b/>
          <w:bCs/>
        </w:rPr>
      </w:pPr>
      <w:r>
        <w:rPr>
          <w:b/>
          <w:bCs/>
        </w:rPr>
        <w:t xml:space="preserve"> </w:t>
      </w:r>
    </w:p>
    <w:p w14:paraId="30E73BA5" w14:textId="77777777" w:rsidR="00442FEE" w:rsidRDefault="00653F5E">
      <w:pPr>
        <w:spacing w:after="0"/>
        <w:ind w:firstLine="860"/>
        <w:jc w:val="center"/>
        <w:rPr>
          <w:b/>
          <w:bCs/>
        </w:rPr>
      </w:pPr>
      <w:r>
        <w:rPr>
          <w:b/>
          <w:bCs/>
        </w:rPr>
        <w:t>IX SKYRIUS</w:t>
      </w:r>
    </w:p>
    <w:p w14:paraId="31E7EE54" w14:textId="77777777" w:rsidR="00442FEE" w:rsidRDefault="00653F5E">
      <w:pPr>
        <w:spacing w:after="0"/>
        <w:ind w:firstLine="860"/>
        <w:jc w:val="center"/>
      </w:pPr>
      <w:r>
        <w:rPr>
          <w:b/>
          <w:bCs/>
        </w:rPr>
        <w:t>SUPAŽINDINIMAS SU VERTINIMU IR ĮVERTINIMU</w:t>
      </w:r>
    </w:p>
    <w:p w14:paraId="29AEC7A3" w14:textId="77777777" w:rsidR="00442FEE" w:rsidRDefault="00653F5E">
      <w:pPr>
        <w:spacing w:after="0"/>
        <w:ind w:firstLine="860"/>
        <w:jc w:val="both"/>
      </w:pPr>
      <w:r>
        <w:t>44.Supažindinimas su vertinimu:</w:t>
      </w:r>
    </w:p>
    <w:p w14:paraId="312D77C1" w14:textId="77777777" w:rsidR="00442FEE" w:rsidRDefault="00653F5E">
      <w:pPr>
        <w:spacing w:after="0"/>
        <w:ind w:firstLine="860"/>
        <w:jc w:val="both"/>
      </w:pPr>
      <w:r>
        <w:t xml:space="preserve">44.1. rugsėjo mėnesį per pirmąją savo dalyko pamoką kiekvienas mokytojas supažindina mokinius su </w:t>
      </w:r>
      <w:r>
        <w:t>dalyko, modulio, pasirenkamojo dalyko programa, mokinių mokymosi pasiekimų informacijos kaupimo ir jos fiksavimo sistema, aptaria vertinimo kriterijus, metodus ir formas;</w:t>
      </w:r>
    </w:p>
    <w:p w14:paraId="38580227" w14:textId="77777777" w:rsidR="00442FEE" w:rsidRDefault="00653F5E">
      <w:pPr>
        <w:spacing w:after="0"/>
        <w:ind w:firstLine="860"/>
        <w:jc w:val="both"/>
      </w:pPr>
      <w:r>
        <w:t xml:space="preserve">44.2. kabineto skelbimų lentoje mokytojai  paskelbia informaciją apie taikomą dalyko </w:t>
      </w:r>
      <w:r>
        <w:t>vertinimo sistemą;</w:t>
      </w:r>
    </w:p>
    <w:p w14:paraId="2357603F" w14:textId="77777777" w:rsidR="00442FEE" w:rsidRDefault="00653F5E">
      <w:pPr>
        <w:spacing w:after="0"/>
        <w:ind w:firstLine="860"/>
        <w:jc w:val="both"/>
      </w:pPr>
      <w:r>
        <w:t>44.3. su bendra mokyklos vertinimo tvarka tėvai (globėjai, rūpintojai) supažindinami mokslo metų pradžioje per tėvų susirinkimus, elektroniniame dienyne ar kitomis mokyklos nustatytomis informavimo priemonėmis.</w:t>
      </w:r>
    </w:p>
    <w:p w14:paraId="6A140EB3" w14:textId="77777777" w:rsidR="00442FEE" w:rsidRDefault="00653F5E">
      <w:pPr>
        <w:spacing w:after="0"/>
        <w:ind w:firstLine="860"/>
        <w:jc w:val="both"/>
      </w:pPr>
      <w:r>
        <w:t>44.4. Informacija apie mok</w:t>
      </w:r>
      <w:r>
        <w:t>inio pasiekimus ir pažangą tėvams teikiama nuolat.</w:t>
      </w:r>
    </w:p>
    <w:p w14:paraId="1E84E39D" w14:textId="77777777" w:rsidR="00442FEE" w:rsidRDefault="00653F5E">
      <w:pPr>
        <w:spacing w:after="0"/>
        <w:ind w:firstLine="860"/>
        <w:jc w:val="both"/>
      </w:pPr>
      <w:r>
        <w:t>45. Supažindinimas su įvertinimu:</w:t>
      </w:r>
    </w:p>
    <w:p w14:paraId="6B1CB7CD" w14:textId="77777777" w:rsidR="00442FEE" w:rsidRDefault="00653F5E">
      <w:pPr>
        <w:spacing w:after="0"/>
        <w:ind w:firstLine="860"/>
        <w:jc w:val="both"/>
      </w:pPr>
      <w:r>
        <w:t>45.1. mokymosi pasiekimai fiksuojami elektroniniame dienyne parašant už ką rašomas  įvertinimas. Neturintys galimybių naudotis internetu tėvai (globėjai, rūpintojai) raštu</w:t>
      </w:r>
      <w:r>
        <w:t xml:space="preserve"> informuojami apie vaiko mokymąsi ne rečiau kaip kartą per mėnesį;</w:t>
      </w:r>
    </w:p>
    <w:p w14:paraId="47C43566" w14:textId="77777777" w:rsidR="00442FEE" w:rsidRDefault="00653F5E">
      <w:pPr>
        <w:spacing w:after="0"/>
        <w:ind w:firstLine="860"/>
        <w:jc w:val="both"/>
      </w:pPr>
      <w:r>
        <w:t>45.2. atsiradus mokymosi sunkumų, tėvai (globėjai, rūpintojai) apie mokinio pasiekimus informuojami įvairiais būdais: telefonu, individualių pokalbių metu, elektroniniu dienynu ar kitomis k</w:t>
      </w:r>
      <w:r>
        <w:t>omunikavimo priemonėmis;</w:t>
      </w:r>
    </w:p>
    <w:p w14:paraId="4D4162B2" w14:textId="77777777" w:rsidR="00442FEE" w:rsidRDefault="00653F5E">
      <w:pPr>
        <w:spacing w:after="0"/>
        <w:ind w:firstLine="860"/>
        <w:jc w:val="both"/>
      </w:pPr>
      <w:r>
        <w:lastRenderedPageBreak/>
        <w:t>45.3. mokytojai, klasės auklėtojas, kiti su mokinio ugdymu susiję pedagogai individualių konsultacijų metu kartu su mokinių tėvais (globėjais, rūpintojais) aptaria mokinių daromą pažangą, mokymosi pasiekimus ir numato būdus gerinti</w:t>
      </w:r>
      <w:r>
        <w:t xml:space="preserve"> mokinio ugdymo(</w:t>
      </w:r>
      <w:proofErr w:type="spellStart"/>
      <w:r>
        <w:t>si</w:t>
      </w:r>
      <w:proofErr w:type="spellEnd"/>
      <w:r>
        <w:t>) pasiekimus, prireikus koreguoja mokinio individualų ugdymo planą;</w:t>
      </w:r>
    </w:p>
    <w:p w14:paraId="60741BEE" w14:textId="77777777" w:rsidR="00442FEE" w:rsidRDefault="00653F5E">
      <w:pPr>
        <w:spacing w:after="0"/>
        <w:ind w:firstLine="860"/>
        <w:jc w:val="both"/>
      </w:pPr>
      <w:r>
        <w:t>45.4. mokiniams, jų tėvams (globėjams, rūpintojams) pageidaujant, mokyklos nustatyta tvarka gali būti peržiūrėti gauti mokinio pasiekimų įvertinimai;</w:t>
      </w:r>
    </w:p>
    <w:p w14:paraId="61606E6C" w14:textId="77777777" w:rsidR="00442FEE" w:rsidRDefault="00653F5E">
      <w:pPr>
        <w:spacing w:after="160"/>
        <w:ind w:firstLine="860"/>
        <w:jc w:val="both"/>
      </w:pPr>
      <w:r>
        <w:t>45.5. su direktoriau</w:t>
      </w:r>
      <w:r>
        <w:t>s įsakymu dėl mokinių kėlimo į aukštesnę klasę, ugdymo programos baigimo, papildomų darbų skyrimo klasės auklėtojas mokinio tėvus (globėjus, rūpintojus) supažindina nedelsiant, bet ne vėliau kaip per 3 dienas, o jei mokinys paliekamas kartoti kurso – infor</w:t>
      </w:r>
      <w:r>
        <w:t>muojami raštu per el. dienyną TAMO arba kitomis oficialiomis komunikavimo priemonėmis.</w:t>
      </w:r>
    </w:p>
    <w:p w14:paraId="4B7913D4" w14:textId="77777777" w:rsidR="00442FEE" w:rsidRDefault="00653F5E">
      <w:pPr>
        <w:spacing w:after="0"/>
        <w:ind w:firstLine="860"/>
        <w:jc w:val="center"/>
        <w:rPr>
          <w:b/>
          <w:bCs/>
        </w:rPr>
      </w:pPr>
      <w:r>
        <w:rPr>
          <w:b/>
          <w:bCs/>
        </w:rPr>
        <w:t>X SKYRIUS</w:t>
      </w:r>
    </w:p>
    <w:p w14:paraId="7EFA89BF" w14:textId="77777777" w:rsidR="00442FEE" w:rsidRDefault="00653F5E">
      <w:pPr>
        <w:spacing w:after="0"/>
        <w:ind w:firstLine="860"/>
        <w:jc w:val="center"/>
        <w:rPr>
          <w:b/>
          <w:bCs/>
        </w:rPr>
      </w:pPr>
      <w:r>
        <w:rPr>
          <w:b/>
          <w:bCs/>
        </w:rPr>
        <w:t xml:space="preserve"> VERTINIMO DALYVIAI IR JŲ VAIDMUO</w:t>
      </w:r>
    </w:p>
    <w:p w14:paraId="6C836D81" w14:textId="77777777" w:rsidR="00442FEE" w:rsidRDefault="00653F5E">
      <w:pPr>
        <w:spacing w:after="0"/>
        <w:ind w:firstLine="860"/>
        <w:jc w:val="both"/>
      </w:pPr>
      <w:r>
        <w:t>46. Mokiniai:</w:t>
      </w:r>
    </w:p>
    <w:p w14:paraId="090CD74B" w14:textId="77777777" w:rsidR="00442FEE" w:rsidRDefault="00653F5E">
      <w:pPr>
        <w:spacing w:after="0"/>
        <w:ind w:firstLine="860"/>
        <w:jc w:val="both"/>
      </w:pPr>
      <w:r>
        <w:t>46.1. kartu su mokytoju aptaria numatomus mokymosi pasiekimus, užduotis bei vertinimo kriterijus;</w:t>
      </w:r>
    </w:p>
    <w:p w14:paraId="4CABFB3D" w14:textId="77777777" w:rsidR="00442FEE" w:rsidRDefault="00653F5E">
      <w:pPr>
        <w:spacing w:after="0"/>
        <w:ind w:firstLine="860"/>
        <w:jc w:val="both"/>
      </w:pPr>
      <w:r>
        <w:t>46.2. nagrinė</w:t>
      </w:r>
      <w:r>
        <w:t>ja vertinimo informaciją;</w:t>
      </w:r>
    </w:p>
    <w:p w14:paraId="7CD22654" w14:textId="77777777" w:rsidR="00442FEE" w:rsidRDefault="00653F5E">
      <w:pPr>
        <w:spacing w:after="0"/>
        <w:ind w:firstLine="860"/>
        <w:jc w:val="both"/>
      </w:pPr>
      <w:r>
        <w:t>46.3. mokytojo padedami, mokosi vertinti ir įsivertinti savo pasiekimus bei pažangą. Atsižvelgdami į savo mokymosi sėkmę, planuoja tolesnį mokymąsi, kelia sau ateities tikslus.</w:t>
      </w:r>
    </w:p>
    <w:p w14:paraId="2515562F" w14:textId="77777777" w:rsidR="00442FEE" w:rsidRDefault="00653F5E">
      <w:pPr>
        <w:spacing w:after="0"/>
        <w:ind w:firstLine="860"/>
        <w:jc w:val="both"/>
      </w:pPr>
      <w:r>
        <w:t>47. Mokinių tėvai (globėjai, rūpintojai):</w:t>
      </w:r>
    </w:p>
    <w:p w14:paraId="3E9811AE" w14:textId="77777777" w:rsidR="00442FEE" w:rsidRDefault="00653F5E">
      <w:pPr>
        <w:spacing w:after="0"/>
        <w:ind w:firstLine="860"/>
        <w:jc w:val="both"/>
      </w:pPr>
      <w:r>
        <w:t>47.1. gauna</w:t>
      </w:r>
      <w:r>
        <w:t xml:space="preserve"> aiškią, laiku ir reguliariai pateikiamą informaciją apie vaiko mokymąsi, pažangą bei pasiekimus, mokymosi spragas ir reikiamą pagalbą (pagal </w:t>
      </w:r>
      <w:r>
        <w:rPr>
          <w:i/>
          <w:iCs/>
        </w:rPr>
        <w:t>Tėvų informavimo tvarką)</w:t>
      </w:r>
      <w:r>
        <w:t>;</w:t>
      </w:r>
    </w:p>
    <w:p w14:paraId="6AEB1A6C" w14:textId="77777777" w:rsidR="00442FEE" w:rsidRDefault="00653F5E">
      <w:pPr>
        <w:spacing w:after="0"/>
        <w:ind w:firstLine="860"/>
        <w:jc w:val="both"/>
      </w:pPr>
      <w:r>
        <w:t>47.2. jiems teikiama informacija apie vertinimo kriterijus, procedūras ir tvarką, išsila</w:t>
      </w:r>
      <w:r>
        <w:t>vinimo standartų bei egzaminų programų paskirtį.</w:t>
      </w:r>
    </w:p>
    <w:p w14:paraId="586195BF" w14:textId="77777777" w:rsidR="00442FEE" w:rsidRDefault="00653F5E">
      <w:pPr>
        <w:spacing w:after="0"/>
        <w:ind w:firstLine="860"/>
        <w:jc w:val="both"/>
      </w:pPr>
      <w:r>
        <w:t>48. Mokytojai:</w:t>
      </w:r>
    </w:p>
    <w:p w14:paraId="32BAAB9C" w14:textId="77777777" w:rsidR="00442FEE" w:rsidRDefault="00653F5E">
      <w:pPr>
        <w:spacing w:after="0"/>
        <w:ind w:firstLine="860"/>
        <w:jc w:val="both"/>
      </w:pPr>
      <w:r>
        <w:t>48.1. pagal pasirinktą būdą planuoja ir atlieka mokinių pažangos bei pasiekimų vertinimą ugdymo procese;</w:t>
      </w:r>
    </w:p>
    <w:p w14:paraId="3E5656BD" w14:textId="77777777" w:rsidR="00442FEE" w:rsidRDefault="00653F5E">
      <w:pPr>
        <w:spacing w:after="0"/>
        <w:ind w:firstLine="860"/>
        <w:jc w:val="both"/>
      </w:pPr>
      <w:r>
        <w:t>48.2. apibendrina ir įvertina mokinio pasiekimus;</w:t>
      </w:r>
    </w:p>
    <w:p w14:paraId="114A6D0D" w14:textId="77777777" w:rsidR="00442FEE" w:rsidRDefault="00653F5E">
      <w:pPr>
        <w:spacing w:after="0"/>
        <w:ind w:firstLine="860"/>
        <w:jc w:val="both"/>
      </w:pPr>
      <w:r>
        <w:t>48.3. mokykloje nustatyta tvarka fiks</w:t>
      </w:r>
      <w:r>
        <w:t>uoja vertinimo informaciją;</w:t>
      </w:r>
    </w:p>
    <w:p w14:paraId="6F463DC6" w14:textId="77777777" w:rsidR="00442FEE" w:rsidRDefault="00653F5E">
      <w:pPr>
        <w:spacing w:after="0"/>
        <w:ind w:firstLine="860"/>
        <w:jc w:val="both"/>
      </w:pPr>
      <w:r>
        <w:t>48.4. informuoja mokinius, jų tėvus, kitus mokytojus, mokyklos vadovus apie mokinių mokymąsi, pasiekimus ir spragas;</w:t>
      </w:r>
    </w:p>
    <w:p w14:paraId="74BCBBA7" w14:textId="77777777" w:rsidR="00442FEE" w:rsidRDefault="00653F5E">
      <w:pPr>
        <w:spacing w:after="0"/>
        <w:ind w:firstLine="860"/>
        <w:jc w:val="both"/>
      </w:pPr>
      <w:r>
        <w:t>48.5. remdamiesi vertinimo informacija, analizuoja ir koreguoja mokinių mokymą ir mokymąsi;</w:t>
      </w:r>
    </w:p>
    <w:p w14:paraId="0777F713" w14:textId="77777777" w:rsidR="00442FEE" w:rsidRDefault="00653F5E">
      <w:pPr>
        <w:spacing w:after="0"/>
        <w:ind w:firstLine="860"/>
        <w:jc w:val="both"/>
      </w:pPr>
      <w:r>
        <w:t xml:space="preserve">48.6. </w:t>
      </w:r>
      <w:r>
        <w:t>rūpinasi, kad mokiniams, turintiems mokymosi sunkumų, būtų laiku suteikiama reikiama pagalba;</w:t>
      </w:r>
    </w:p>
    <w:p w14:paraId="204E3BB1" w14:textId="77777777" w:rsidR="00442FEE" w:rsidRDefault="00653F5E">
      <w:pPr>
        <w:spacing w:after="0"/>
        <w:ind w:firstLine="860"/>
        <w:jc w:val="both"/>
      </w:pPr>
      <w:r>
        <w:t>48.7. derina tarp savęs mokinių pažangos bei pasiekimų vertinimo metodikas.</w:t>
      </w:r>
    </w:p>
    <w:p w14:paraId="7454BA15" w14:textId="77777777" w:rsidR="00442FEE" w:rsidRDefault="00653F5E">
      <w:pPr>
        <w:spacing w:after="0"/>
        <w:ind w:firstLine="860"/>
        <w:jc w:val="both"/>
      </w:pPr>
      <w:r>
        <w:t>49. Mokykla:</w:t>
      </w:r>
    </w:p>
    <w:p w14:paraId="7173AE16" w14:textId="77777777" w:rsidR="00442FEE" w:rsidRDefault="00653F5E">
      <w:pPr>
        <w:spacing w:after="0"/>
        <w:ind w:firstLine="860"/>
        <w:jc w:val="both"/>
      </w:pPr>
      <w:r>
        <w:t xml:space="preserve">49.1. nustato bendrą mokinių pažangos bei pasiekimų vertinimo, </w:t>
      </w:r>
      <w:r>
        <w:t>informacijos rinkimo, fiksavimo bei panaudojimo tvarką;</w:t>
      </w:r>
    </w:p>
    <w:p w14:paraId="7DEA88EF" w14:textId="77777777" w:rsidR="00442FEE" w:rsidRDefault="00653F5E">
      <w:pPr>
        <w:spacing w:after="0"/>
        <w:ind w:firstLine="860"/>
        <w:jc w:val="both"/>
      </w:pPr>
      <w:r>
        <w:lastRenderedPageBreak/>
        <w:t>49.2. užtikrina vertinimo metodikų dermę pereinant iš klasės į klasę, iš vienos ugdymo pakopos į kitą, tarp paralelių klasių, atskirų dalykų. Koordinuoja kontrolinių užduočių apimtis ir dažnumą;</w:t>
      </w:r>
    </w:p>
    <w:p w14:paraId="29943E46" w14:textId="77777777" w:rsidR="00442FEE" w:rsidRDefault="00653F5E">
      <w:pPr>
        <w:spacing w:after="0"/>
        <w:ind w:firstLine="860"/>
        <w:jc w:val="both"/>
      </w:pPr>
      <w:r>
        <w:t>49.3.</w:t>
      </w:r>
      <w:r>
        <w:t xml:space="preserve"> reguliariai organizuoja mokinių pasiekimų aptarimus su tėvais (du - tris kartus per metus), teikia pagalbą mokymosi problemų turintiems mokiniams;</w:t>
      </w:r>
    </w:p>
    <w:p w14:paraId="3725CA3D" w14:textId="77777777" w:rsidR="00442FEE" w:rsidRDefault="00653F5E">
      <w:pPr>
        <w:spacing w:after="160"/>
        <w:ind w:firstLine="860"/>
        <w:jc w:val="both"/>
      </w:pPr>
      <w:r>
        <w:t>49.4. vertina mokyklos ir mokytojo darbo kokybę, remdamasi mokinių pasiekimais.</w:t>
      </w:r>
    </w:p>
    <w:p w14:paraId="3FCC5296" w14:textId="77777777" w:rsidR="00442FEE" w:rsidRDefault="00653F5E">
      <w:pPr>
        <w:spacing w:after="0"/>
        <w:jc w:val="center"/>
        <w:rPr>
          <w:b/>
          <w:bCs/>
        </w:rPr>
      </w:pPr>
      <w:r>
        <w:rPr>
          <w:b/>
          <w:bCs/>
        </w:rPr>
        <w:t>XI SKYRIUS</w:t>
      </w:r>
    </w:p>
    <w:p w14:paraId="1C8928D3" w14:textId="77777777" w:rsidR="00442FEE" w:rsidRDefault="00653F5E">
      <w:pPr>
        <w:spacing w:after="0"/>
        <w:jc w:val="center"/>
        <w:rPr>
          <w:b/>
          <w:bCs/>
        </w:rPr>
      </w:pPr>
      <w:r>
        <w:rPr>
          <w:b/>
          <w:bCs/>
        </w:rPr>
        <w:t>BAIGIAMOMIOS NUOS</w:t>
      </w:r>
      <w:r>
        <w:rPr>
          <w:b/>
          <w:bCs/>
        </w:rPr>
        <w:t>TATOS</w:t>
      </w:r>
    </w:p>
    <w:p w14:paraId="54EFE272" w14:textId="77777777" w:rsidR="00442FEE" w:rsidRDefault="00653F5E">
      <w:pPr>
        <w:spacing w:after="0" w:line="240" w:lineRule="auto"/>
        <w:ind w:left="720" w:firstLine="140"/>
        <w:jc w:val="both"/>
      </w:pPr>
      <w:r>
        <w:t>50.</w:t>
      </w:r>
      <w:r>
        <w:rPr>
          <w:sz w:val="14"/>
          <w:szCs w:val="14"/>
        </w:rPr>
        <w:tab/>
      </w:r>
      <w:r>
        <w:t>Šis Aprašas skelbiamas mokyklos interneto svetainėje.</w:t>
      </w:r>
    </w:p>
    <w:p w14:paraId="11CF074F" w14:textId="77777777" w:rsidR="00442FEE" w:rsidRDefault="00653F5E">
      <w:pPr>
        <w:spacing w:after="0" w:line="240" w:lineRule="auto"/>
        <w:ind w:left="280" w:firstLine="570"/>
        <w:jc w:val="both"/>
      </w:pPr>
      <w:r>
        <w:t>51.</w:t>
      </w:r>
      <w:r>
        <w:rPr>
          <w:sz w:val="14"/>
          <w:szCs w:val="14"/>
        </w:rPr>
        <w:tab/>
      </w:r>
      <w:r>
        <w:t>Šio Aprašo vykdymo kontrolę atlieka mokyklos direktoriaus pavaduotojas ugdymui.</w:t>
      </w:r>
    </w:p>
    <w:p w14:paraId="4E5817A6" w14:textId="77777777" w:rsidR="00442FEE" w:rsidRDefault="00653F5E">
      <w:pPr>
        <w:spacing w:after="0" w:line="240" w:lineRule="auto"/>
        <w:ind w:firstLine="860"/>
        <w:jc w:val="both"/>
      </w:pPr>
      <w:r>
        <w:t>52.</w:t>
      </w:r>
      <w:r>
        <w:rPr>
          <w:sz w:val="14"/>
          <w:szCs w:val="14"/>
        </w:rPr>
        <w:tab/>
      </w:r>
      <w:r>
        <w:t>Mokyklos mokinių pažangos ir pasiekimų vertinimo aprašas gali būti koreguojamas atsižvelgiant į naujus d</w:t>
      </w:r>
      <w:r>
        <w:t>okumentus, reglamentuojančius ugdymą, mokinių pasiekimų vertinimą, jų įteisinimą, vertinimo rezultatų panaudojimą.</w:t>
      </w:r>
    </w:p>
    <w:p w14:paraId="24900CC1" w14:textId="77777777" w:rsidR="00442FEE" w:rsidRDefault="00653F5E">
      <w:pPr>
        <w:spacing w:after="0"/>
        <w:jc w:val="center"/>
      </w:pPr>
      <w:r>
        <w:t>______________________</w:t>
      </w:r>
    </w:p>
    <w:p w14:paraId="45460C99" w14:textId="77777777" w:rsidR="00442FEE" w:rsidRDefault="00442FEE">
      <w:pPr>
        <w:spacing w:after="0"/>
      </w:pPr>
    </w:p>
    <w:p w14:paraId="2B5E242C" w14:textId="77777777" w:rsidR="00442FEE" w:rsidRDefault="00653F5E">
      <w:pPr>
        <w:spacing w:after="0"/>
        <w:rPr>
          <w:sz w:val="20"/>
          <w:szCs w:val="20"/>
        </w:rPr>
      </w:pPr>
      <w:r>
        <w:rPr>
          <w:sz w:val="20"/>
          <w:szCs w:val="20"/>
        </w:rPr>
        <w:t>Pritarta Mokytojų tarybos posėdyje</w:t>
      </w:r>
    </w:p>
    <w:p w14:paraId="559E769D" w14:textId="77777777" w:rsidR="00442FEE" w:rsidRDefault="00653F5E">
      <w:pPr>
        <w:spacing w:after="0"/>
        <w:rPr>
          <w:sz w:val="20"/>
          <w:szCs w:val="20"/>
        </w:rPr>
      </w:pPr>
      <w:r>
        <w:rPr>
          <w:sz w:val="20"/>
          <w:szCs w:val="20"/>
        </w:rPr>
        <w:t>2026-05-28</w:t>
      </w:r>
    </w:p>
    <w:p w14:paraId="3B393B94" w14:textId="77777777" w:rsidR="00442FEE" w:rsidRDefault="00653F5E">
      <w:pPr>
        <w:spacing w:after="0"/>
        <w:rPr>
          <w:sz w:val="20"/>
          <w:szCs w:val="20"/>
        </w:rPr>
      </w:pPr>
      <w:r>
        <w:rPr>
          <w:sz w:val="20"/>
          <w:szCs w:val="20"/>
        </w:rPr>
        <w:t>Protokolo Nr. 1.4-PT-02</w:t>
      </w:r>
    </w:p>
    <w:p w14:paraId="1DAF6EBD" w14:textId="77777777" w:rsidR="00442FEE" w:rsidRDefault="00653F5E">
      <w:pPr>
        <w:spacing w:after="0"/>
        <w:ind w:left="5520"/>
        <w:rPr>
          <w:color w:val="FF0000"/>
        </w:rPr>
      </w:pPr>
      <w:r>
        <w:rPr>
          <w:color w:val="FF0000"/>
        </w:rPr>
        <w:t xml:space="preserve">                                       </w:t>
      </w:r>
    </w:p>
    <w:p w14:paraId="6E38178F" w14:textId="77777777" w:rsidR="00442FEE" w:rsidRDefault="00442FEE"/>
    <w:sectPr w:rsidR="00442FE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D30F" w14:textId="77777777" w:rsidR="00653F5E" w:rsidRDefault="00653F5E">
      <w:pPr>
        <w:spacing w:after="0" w:line="240" w:lineRule="auto"/>
      </w:pPr>
      <w:r>
        <w:separator/>
      </w:r>
    </w:p>
  </w:endnote>
  <w:endnote w:type="continuationSeparator" w:id="0">
    <w:p w14:paraId="3FC97ADD" w14:textId="77777777" w:rsidR="00653F5E" w:rsidRDefault="00653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1F42" w14:textId="77777777" w:rsidR="00653F5E" w:rsidRDefault="00653F5E">
      <w:pPr>
        <w:spacing w:after="0" w:line="240" w:lineRule="auto"/>
      </w:pPr>
      <w:r>
        <w:rPr>
          <w:color w:val="000000"/>
        </w:rPr>
        <w:separator/>
      </w:r>
    </w:p>
  </w:footnote>
  <w:footnote w:type="continuationSeparator" w:id="0">
    <w:p w14:paraId="72083223" w14:textId="77777777" w:rsidR="00653F5E" w:rsidRDefault="00653F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42FEE"/>
    <w:rsid w:val="003457D5"/>
    <w:rsid w:val="00442FEE"/>
    <w:rsid w:val="0065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57F9"/>
  <w15:docId w15:val="{5D6DB038-1FE0-48F1-9C8B-596E8A03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200" w:line="276" w:lineRule="auto"/>
    </w:pPr>
    <w:rPr>
      <w:rFonts w:ascii="Times New Roman" w:eastAsia="Times New Roman" w:hAnsi="Times New Roman"/>
      <w:kern w:val="0"/>
      <w:sz w:val="24"/>
      <w:szCs w:val="24"/>
      <w:lang w:val="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eimas.lrs.lt/portal/legalAct/lt/TAD/45f3b02523e311edb36fa1cf41a91fd9/asr?positionInSearchResults=0&amp;searchModelUUID=47ccb4af-49c4-4592-a843-f757dc3f58b3"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5765</Words>
  <Characters>32865</Characters>
  <Application>Microsoft Office Word</Application>
  <DocSecurity>0</DocSecurity>
  <Lines>273</Lines>
  <Paragraphs>77</Paragraphs>
  <ScaleCrop>false</ScaleCrop>
  <Company/>
  <LinksUpToDate>false</LinksUpToDate>
  <CharactersWithSpaces>38553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Lenovo</cp:lastModifiedBy>
  <cp:revision>2</cp:revision>
  <dcterms:created xsi:type="dcterms:W3CDTF">2026-09-09T06:22:00Z</dcterms:created>
  <dcterms:modified xsi:type="dcterms:W3CDTF">2026-09-09T06:22:00Z</dcterms:modified>
</cp:coreProperties>
</file>